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6ADF0" w14:textId="1702F81A" w:rsidR="00AD1A95" w:rsidRDefault="00C73545" w:rsidP="00C8785C">
      <w:r>
        <w:rPr>
          <w:noProof/>
        </w:rPr>
        <w:drawing>
          <wp:anchor distT="0" distB="0" distL="114300" distR="114300" simplePos="0" relativeHeight="250670591" behindDoc="1" locked="0" layoutInCell="1" allowOverlap="1" wp14:anchorId="78B68EF3" wp14:editId="49284E35">
            <wp:simplePos x="0" y="0"/>
            <wp:positionH relativeFrom="column">
              <wp:posOffset>-549275</wp:posOffset>
            </wp:positionH>
            <wp:positionV relativeFrom="paragraph">
              <wp:posOffset>-609824</wp:posOffset>
            </wp:positionV>
            <wp:extent cx="7613624" cy="10710249"/>
            <wp:effectExtent l="0" t="0" r="6985" b="0"/>
            <wp:wrapNone/>
            <wp:docPr id="21627" name="圖片 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3624" cy="10710249"/>
                    </a:xfrm>
                    <a:prstGeom prst="rect">
                      <a:avLst/>
                    </a:prstGeom>
                    <a:noFill/>
                    <a:ln>
                      <a:noFill/>
                    </a:ln>
                  </pic:spPr>
                </pic:pic>
              </a:graphicData>
            </a:graphic>
            <wp14:sizeRelH relativeFrom="page">
              <wp14:pctWidth>0</wp14:pctWidth>
            </wp14:sizeRelH>
            <wp14:sizeRelV relativeFrom="page">
              <wp14:pctHeight>0</wp14:pctHeight>
            </wp14:sizeRelV>
          </wp:anchor>
        </w:drawing>
      </w:r>
      <w:r w:rsidR="00481286">
        <w:rPr>
          <w:noProof/>
        </w:rPr>
        <w:drawing>
          <wp:inline distT="0" distB="0" distL="0" distR="0" wp14:anchorId="4FBB5A4B" wp14:editId="6183E22F">
            <wp:extent cx="1992938" cy="613382"/>
            <wp:effectExtent l="0" t="0" r="7620" b="0"/>
            <wp:docPr id="21629" name="圖片 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_predator_hrz_wht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344" cy="616585"/>
                    </a:xfrm>
                    <a:prstGeom prst="rect">
                      <a:avLst/>
                    </a:prstGeom>
                  </pic:spPr>
                </pic:pic>
              </a:graphicData>
            </a:graphic>
          </wp:inline>
        </w:drawing>
      </w:r>
    </w:p>
    <w:p w14:paraId="43BBA92A" w14:textId="543B87F8" w:rsidR="00070C1D" w:rsidRDefault="00070C1D"/>
    <w:p w14:paraId="3FBB256C" w14:textId="5554F89D" w:rsidR="00F55737" w:rsidRPr="00AD7803" w:rsidRDefault="0040096D">
      <w:r w:rsidRPr="00BC28CF">
        <w:rPr>
          <w:color w:val="FFFFFF" w:themeColor="background1"/>
        </w:rPr>
        <w:t xml:space="preserve"> </w:t>
      </w:r>
    </w:p>
    <w:p w14:paraId="09977BF3" w14:textId="07D11AD9" w:rsidR="00572E58" w:rsidRPr="00572E58" w:rsidRDefault="00572E58" w:rsidP="00572E58"/>
    <w:p w14:paraId="137AD958" w14:textId="2E7AF91A" w:rsidR="00E86AD3" w:rsidRDefault="00F839F4" w:rsidP="00572E58">
      <w:pPr>
        <w:rPr>
          <w:rFonts w:ascii="Predator" w:hAnsi="Predator"/>
          <w:b/>
          <w:color w:val="FFFFFF" w:themeColor="background1"/>
          <w:sz w:val="72"/>
          <w:szCs w:val="72"/>
        </w:rPr>
      </w:pPr>
      <w:r>
        <w:rPr>
          <w:rFonts w:ascii="Predator" w:hAnsi="Predator"/>
          <w:b/>
          <w:noProof/>
          <w:color w:val="FFFFFF" w:themeColor="background1"/>
          <w:sz w:val="72"/>
          <w:szCs w:val="72"/>
        </w:rPr>
        <w:drawing>
          <wp:anchor distT="0" distB="0" distL="114300" distR="114300" simplePos="0" relativeHeight="252667392" behindDoc="0" locked="0" layoutInCell="1" allowOverlap="1" wp14:anchorId="4880C0F5" wp14:editId="6E05E883">
            <wp:simplePos x="0" y="0"/>
            <wp:positionH relativeFrom="page">
              <wp:posOffset>697955</wp:posOffset>
            </wp:positionH>
            <wp:positionV relativeFrom="page">
              <wp:posOffset>2690495</wp:posOffset>
            </wp:positionV>
            <wp:extent cx="6480175" cy="5133340"/>
            <wp:effectExtent l="0" t="0" r="0" b="0"/>
            <wp:wrapNone/>
            <wp:docPr id="269629290" name="Picture 1" descr="A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9290" name="Picture 1" descr="A computer tower with colorful ligh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5133340"/>
                    </a:xfrm>
                    <a:prstGeom prst="rect">
                      <a:avLst/>
                    </a:prstGeom>
                  </pic:spPr>
                </pic:pic>
              </a:graphicData>
            </a:graphic>
          </wp:anchor>
        </w:drawing>
      </w:r>
    </w:p>
    <w:p w14:paraId="6AF0C40E" w14:textId="622487CF" w:rsidR="00E86AD3" w:rsidRDefault="00E86AD3" w:rsidP="00572E58">
      <w:pPr>
        <w:rPr>
          <w:rFonts w:ascii="Predator" w:hAnsi="Predator"/>
          <w:b/>
          <w:color w:val="FFFFFF" w:themeColor="background1"/>
          <w:sz w:val="72"/>
          <w:szCs w:val="72"/>
        </w:rPr>
      </w:pPr>
    </w:p>
    <w:p w14:paraId="319E4B0B" w14:textId="77777777" w:rsidR="00E86AD3" w:rsidRDefault="00E86AD3" w:rsidP="00572E58">
      <w:pPr>
        <w:rPr>
          <w:rFonts w:ascii="Predator" w:hAnsi="Predator"/>
          <w:b/>
          <w:color w:val="FFFFFF" w:themeColor="background1"/>
          <w:sz w:val="72"/>
          <w:szCs w:val="72"/>
        </w:rPr>
      </w:pPr>
    </w:p>
    <w:p w14:paraId="20B1A583" w14:textId="602EBCA8" w:rsidR="00E86AD3" w:rsidRDefault="00E86AD3" w:rsidP="00572E58">
      <w:pPr>
        <w:rPr>
          <w:rFonts w:ascii="Predator" w:hAnsi="Predator"/>
          <w:b/>
          <w:color w:val="FFFFFF" w:themeColor="background1"/>
          <w:sz w:val="72"/>
          <w:szCs w:val="72"/>
        </w:rPr>
      </w:pPr>
    </w:p>
    <w:p w14:paraId="5A275520" w14:textId="6FA2D731" w:rsidR="00C81042" w:rsidRDefault="00C81042" w:rsidP="00572E58">
      <w:pPr>
        <w:rPr>
          <w:rFonts w:ascii="Predator" w:hAnsi="Predator"/>
          <w:b/>
          <w:color w:val="FFFFFF" w:themeColor="background1"/>
          <w:sz w:val="48"/>
          <w:szCs w:val="48"/>
        </w:rPr>
      </w:pPr>
    </w:p>
    <w:p w14:paraId="4E5D413F" w14:textId="7C3771FF" w:rsidR="00FC331D" w:rsidRDefault="0037706E">
      <w:r>
        <w:rPr>
          <w:rFonts w:ascii="Times New Roman" w:hAnsi="Times New Roman"/>
          <w:noProof/>
          <w:sz w:val="24"/>
          <w:szCs w:val="24"/>
        </w:rPr>
        <mc:AlternateContent>
          <mc:Choice Requires="wps">
            <w:drawing>
              <wp:anchor distT="0" distB="0" distL="114300" distR="114300" simplePos="0" relativeHeight="252666368" behindDoc="1" locked="0" layoutInCell="1" allowOverlap="1" wp14:anchorId="265D2AC4" wp14:editId="3A854EA3">
                <wp:simplePos x="0" y="0"/>
                <wp:positionH relativeFrom="margin">
                  <wp:posOffset>-180975</wp:posOffset>
                </wp:positionH>
                <wp:positionV relativeFrom="paragraph">
                  <wp:posOffset>3223986</wp:posOffset>
                </wp:positionV>
                <wp:extent cx="6656705" cy="434975"/>
                <wp:effectExtent l="0" t="0" r="0" b="3175"/>
                <wp:wrapNone/>
                <wp:docPr id="13857823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434975"/>
                        </a:xfrm>
                        <a:prstGeom prst="rect">
                          <a:avLst/>
                        </a:prstGeom>
                        <a:noFill/>
                        <a:ln w="9525">
                          <a:noFill/>
                          <a:miter lim="800000"/>
                          <a:headEnd/>
                          <a:tailEnd/>
                        </a:ln>
                      </wps:spPr>
                      <wps:txb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5D2AC4" id="_x0000_t202" coordsize="21600,21600" o:spt="202" path="m,l,21600r21600,l21600,xe">
                <v:stroke joinstyle="miter"/>
                <v:path gradientshapeok="t" o:connecttype="rect"/>
              </v:shapetype>
              <v:shape id="文字方塊 2" o:spid="_x0000_s1026" type="#_x0000_t202" style="position:absolute;margin-left:-14.25pt;margin-top:253.85pt;width:524.15pt;height:34.25pt;z-index:-2506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" filled="f" stroked="f">
                <v:textbo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v:textbox>
                <w10:wrap anchorx="margin"/>
              </v:shape>
            </w:pict>
          </mc:Fallback>
        </mc:AlternateContent>
      </w:r>
      <w:r w:rsidR="00F019D5" w:rsidRPr="00572E58">
        <w:br w:type="page"/>
      </w:r>
      <w:r w:rsidR="003A3642">
        <w:rPr>
          <w:noProof/>
        </w:rPr>
        <w:lastRenderedPageBreak/>
        <mc:AlternateContent>
          <mc:Choice Requires="wps">
            <w:drawing>
              <wp:anchor distT="0" distB="0" distL="114300" distR="114300" simplePos="0" relativeHeight="252664320" behindDoc="0" locked="0" layoutInCell="1" allowOverlap="1" wp14:anchorId="0D71B2C0" wp14:editId="761D366D">
                <wp:simplePos x="0" y="0"/>
                <wp:positionH relativeFrom="margin">
                  <wp:posOffset>0</wp:posOffset>
                </wp:positionH>
                <wp:positionV relativeFrom="paragraph">
                  <wp:posOffset>0</wp:posOffset>
                </wp:positionV>
                <wp:extent cx="6442710" cy="262255"/>
                <wp:effectExtent l="0" t="0" r="15240" b="23495"/>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2710" cy="262255"/>
                        </a:xfrm>
                        <a:prstGeom prst="rect">
                          <a:avLst/>
                        </a:prstGeom>
                        <a:solidFill>
                          <a:srgbClr val="00AECD"/>
                        </a:solidFill>
                        <a:ln>
                          <a:solidFill>
                            <a:srgbClr val="00AECD"/>
                          </a:solidFill>
                        </a:ln>
                      </wps:spPr>
                      <wps:txb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1B2C0" id="文字方塊 485" o:spid="_x0000_s1027" type="#_x0000_t202" style="position:absolute;margin-left:0;margin-top:0;width:507.3pt;height:20.65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" fillcolor="#00aecd" strokecolor="#00aecd">
                <v:path arrowok="t"/>
                <v:textbo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v:textbox>
                <w10:wrap anchorx="margin"/>
              </v:shape>
            </w:pict>
          </mc:Fallback>
        </mc:AlternateContent>
      </w:r>
      <w:r w:rsidR="0073582B">
        <w:rPr>
          <w:sz w:val="16"/>
          <w:szCs w:val="16"/>
        </w:rPr>
        <w:t xml:space="preserve"> </w:t>
      </w:r>
    </w:p>
    <w:p w14:paraId="6A9CDAB0" w14:textId="2A0AB4F8" w:rsidR="00002E12" w:rsidRPr="00FC331D" w:rsidRDefault="00BF2AAF" w:rsidP="00FC331D">
      <w:r>
        <w:rPr>
          <w:noProof/>
        </w:rPr>
        <mc:AlternateContent>
          <mc:Choice Requires="wps">
            <w:drawing>
              <wp:anchor distT="4294967293" distB="4294967293" distL="114300" distR="114300" simplePos="0" relativeHeight="252647936" behindDoc="0" locked="0" layoutInCell="1" allowOverlap="1" wp14:anchorId="407A5C01" wp14:editId="52EB1987">
                <wp:simplePos x="0" y="0"/>
                <wp:positionH relativeFrom="column">
                  <wp:posOffset>2038880</wp:posOffset>
                </wp:positionH>
                <wp:positionV relativeFrom="paragraph">
                  <wp:posOffset>1840230</wp:posOffset>
                </wp:positionV>
                <wp:extent cx="716395" cy="3175"/>
                <wp:effectExtent l="19050" t="19050" r="26670" b="34925"/>
                <wp:wrapNone/>
                <wp:docPr id="2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16395" cy="3175"/>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381CE060" id="Line 77" o:spid="_x0000_s1026" style="position:absolute;flip:x y;z-index:25264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0.55pt,144.9pt" to="216.9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" strokecolor="#46aac5">
                <v:stroke endarrow="oval" endarrowwidth="narrow" endarrowlength="short"/>
                <o:lock v:ext="edit" shapetype="f"/>
              </v:line>
            </w:pict>
          </mc:Fallback>
        </mc:AlternateContent>
      </w:r>
      <w:r>
        <w:rPr>
          <w:noProof/>
        </w:rPr>
        <mc:AlternateContent>
          <mc:Choice Requires="wps">
            <w:drawing>
              <wp:anchor distT="0" distB="0" distL="114300" distR="114300" simplePos="0" relativeHeight="252078592" behindDoc="0" locked="0" layoutInCell="1" allowOverlap="1" wp14:anchorId="1A553488" wp14:editId="77CD60BD">
                <wp:simplePos x="0" y="0"/>
                <wp:positionH relativeFrom="column">
                  <wp:posOffset>2715212</wp:posOffset>
                </wp:positionH>
                <wp:positionV relativeFrom="paragraph">
                  <wp:posOffset>1734185</wp:posOffset>
                </wp:positionV>
                <wp:extent cx="280670" cy="226060"/>
                <wp:effectExtent l="0" t="0" r="0" b="2540"/>
                <wp:wrapNone/>
                <wp:docPr id="7" name="Text Box 2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6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3488" id="Text Box 21521" o:spid="_x0000_s1028" type="#_x0000_t202" style="position:absolute;margin-left:213.8pt;margin-top:136.55pt;width:22.1pt;height:17.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" filled="f" stroked="f" strokeweight=".5pt">
                <v:path arrowok="t"/>
                <v:textbo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v:textbox>
              </v:shape>
            </w:pict>
          </mc:Fallback>
        </mc:AlternateContent>
      </w:r>
      <w:r>
        <w:rPr>
          <w:noProof/>
        </w:rPr>
        <w:drawing>
          <wp:anchor distT="0" distB="0" distL="114300" distR="114300" simplePos="0" relativeHeight="250669566" behindDoc="0" locked="0" layoutInCell="1" allowOverlap="1" wp14:anchorId="19DBA973" wp14:editId="38367BFC">
            <wp:simplePos x="0" y="0"/>
            <wp:positionH relativeFrom="page">
              <wp:posOffset>1464897</wp:posOffset>
            </wp:positionH>
            <wp:positionV relativeFrom="page">
              <wp:posOffset>1444625</wp:posOffset>
            </wp:positionV>
            <wp:extent cx="1901825" cy="1947545"/>
            <wp:effectExtent l="0" t="0" r="0" b="0"/>
            <wp:wrapNone/>
            <wp:docPr id="1393949064" name="Picture 2" descr="A black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9064" name="Picture 2" descr="A black computer tower with colorful lights&#10;&#10;Description automatically generated"/>
                    <pic:cNvPicPr/>
                  </pic:nvPicPr>
                  <pic:blipFill rotWithShape="1">
                    <a:blip r:embed="rId14" cstate="print">
                      <a:extLst>
                        <a:ext uri="{28A0092B-C50C-407E-A947-70E740481C1C}">
                          <a14:useLocalDpi xmlns:a14="http://schemas.microsoft.com/office/drawing/2010/main" val="0"/>
                        </a:ext>
                      </a:extLst>
                    </a:blip>
                    <a:srcRect l="31023" t="14357" r="34019" b="40507"/>
                    <a:stretch/>
                  </pic:blipFill>
                  <pic:spPr bwMode="auto">
                    <a:xfrm>
                      <a:off x="0" y="0"/>
                      <a:ext cx="190182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A06" w:rsidRPr="00FB1D5E">
        <w:rPr>
          <w:noProof/>
          <w:color w:val="00CC99"/>
        </w:rPr>
        <mc:AlternateContent>
          <mc:Choice Requires="wps">
            <w:drawing>
              <wp:anchor distT="0" distB="0" distL="114300" distR="114300" simplePos="0" relativeHeight="252489216" behindDoc="0" locked="0" layoutInCell="1" allowOverlap="1" wp14:anchorId="4A556F84" wp14:editId="78D0B962">
                <wp:simplePos x="0" y="0"/>
                <wp:positionH relativeFrom="column">
                  <wp:posOffset>2428875</wp:posOffset>
                </wp:positionH>
                <wp:positionV relativeFrom="paragraph">
                  <wp:posOffset>1413510</wp:posOffset>
                </wp:positionV>
                <wp:extent cx="0" cy="87630"/>
                <wp:effectExtent l="19050" t="19050" r="38100" b="26670"/>
                <wp:wrapNone/>
                <wp:docPr id="21511" name="直線接點 21511"/>
                <wp:cNvGraphicFramePr/>
                <a:graphic xmlns:a="http://schemas.openxmlformats.org/drawingml/2006/main">
                  <a:graphicData uri="http://schemas.microsoft.com/office/word/2010/wordprocessingShape">
                    <wps:wsp>
                      <wps:cNvCnPr/>
                      <wps:spPr>
                        <a:xfrm flipH="1" flipV="1">
                          <a:off x="0" y="0"/>
                          <a:ext cx="0" cy="8763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4AFBE1EF" id="直線接點 21511" o:spid="_x0000_s1026" style="position:absolute;flip:x y;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111.3pt" to="191.2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1450880" behindDoc="0" locked="0" layoutInCell="1" allowOverlap="1" wp14:anchorId="7B18BF31" wp14:editId="7A64DBBC">
                <wp:simplePos x="0" y="0"/>
                <wp:positionH relativeFrom="column">
                  <wp:posOffset>2426970</wp:posOffset>
                </wp:positionH>
                <wp:positionV relativeFrom="paragraph">
                  <wp:posOffset>1499235</wp:posOffset>
                </wp:positionV>
                <wp:extent cx="347980" cy="0"/>
                <wp:effectExtent l="0" t="0" r="0" b="0"/>
                <wp:wrapNone/>
                <wp:docPr id="21508" name="直線接點 21508"/>
                <wp:cNvGraphicFramePr/>
                <a:graphic xmlns:a="http://schemas.openxmlformats.org/drawingml/2006/main">
                  <a:graphicData uri="http://schemas.microsoft.com/office/word/2010/wordprocessingShape">
                    <wps:wsp>
                      <wps:cNvCnPr/>
                      <wps:spPr>
                        <a:xfrm flipH="1">
                          <a:off x="0" y="0"/>
                          <a:ext cx="34798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FE1135D" id="直線接點 21508" o:spid="_x0000_s1026" style="position:absolute;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pt,118.05pt" to="218.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" strokecolor="#46aac5">
                <v:stroke endarrowwidth="narrow" endarrowlength="short"/>
              </v:line>
            </w:pict>
          </mc:Fallback>
        </mc:AlternateContent>
      </w:r>
      <w:r w:rsidR="00D70A06">
        <w:rPr>
          <w:noProof/>
        </w:rPr>
        <mc:AlternateContent>
          <mc:Choice Requires="wps">
            <w:drawing>
              <wp:anchor distT="0" distB="0" distL="114300" distR="114300" simplePos="0" relativeHeight="251675136" behindDoc="0" locked="0" layoutInCell="1" allowOverlap="1" wp14:anchorId="66DA1EDD" wp14:editId="0A4EB44F">
                <wp:simplePos x="0" y="0"/>
                <wp:positionH relativeFrom="column">
                  <wp:posOffset>2712720</wp:posOffset>
                </wp:positionH>
                <wp:positionV relativeFrom="paragraph">
                  <wp:posOffset>1388158</wp:posOffset>
                </wp:positionV>
                <wp:extent cx="202565" cy="247015"/>
                <wp:effectExtent l="0" t="0" r="0" b="635"/>
                <wp:wrapNone/>
                <wp:docPr id="2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1EDD" id="Text Box 30" o:spid="_x0000_s1029" type="#_x0000_t202" style="position:absolute;margin-left:213.6pt;margin-top:109.3pt;width:15.95pt;height:1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" filled="f" stroked="f" strokeweight=".5pt">
                <v:textbo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v:textbox>
              </v:shape>
            </w:pict>
          </mc:Fallback>
        </mc:AlternateContent>
      </w:r>
      <w:r w:rsidR="00D70A06">
        <w:rPr>
          <w:noProof/>
        </w:rPr>
        <mc:AlternateContent>
          <mc:Choice Requires="wps">
            <w:drawing>
              <wp:anchor distT="0" distB="0" distL="114300" distR="114300" simplePos="0" relativeHeight="252656128" behindDoc="0" locked="0" layoutInCell="1" allowOverlap="1" wp14:anchorId="40DF47E1" wp14:editId="0867FBAA">
                <wp:simplePos x="0" y="0"/>
                <wp:positionH relativeFrom="column">
                  <wp:posOffset>2707053</wp:posOffset>
                </wp:positionH>
                <wp:positionV relativeFrom="paragraph">
                  <wp:posOffset>1273175</wp:posOffset>
                </wp:positionV>
                <wp:extent cx="202565" cy="247015"/>
                <wp:effectExtent l="0" t="0" r="0" b="63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47E1" id="_x0000_s1030" type="#_x0000_t202" style="position:absolute;margin-left:213.15pt;margin-top:100.25pt;width:15.95pt;height:19.4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" filled="f" stroked="f" strokeweight=".5pt">
                <v:textbo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v:textbox>
              </v:shape>
            </w:pict>
          </mc:Fallback>
        </mc:AlternateContent>
      </w:r>
      <w:r w:rsidR="00D70A06">
        <w:rPr>
          <w:noProof/>
        </w:rPr>
        <mc:AlternateContent>
          <mc:Choice Requires="wps">
            <w:drawing>
              <wp:anchor distT="4294967293" distB="4294967293" distL="114300" distR="114300" simplePos="0" relativeHeight="252673536" behindDoc="0" locked="0" layoutInCell="1" allowOverlap="1" wp14:anchorId="7BFD6FC1" wp14:editId="182E6EBE">
                <wp:simplePos x="0" y="0"/>
                <wp:positionH relativeFrom="column">
                  <wp:posOffset>2532380</wp:posOffset>
                </wp:positionH>
                <wp:positionV relativeFrom="paragraph">
                  <wp:posOffset>1380538</wp:posOffset>
                </wp:positionV>
                <wp:extent cx="238760" cy="2540"/>
                <wp:effectExtent l="19050" t="19050" r="27940" b="35560"/>
                <wp:wrapNone/>
                <wp:docPr id="17389013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8760"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DFDB108" id="Line 77" o:spid="_x0000_s1026" style="position:absolute;flip:x y;z-index:25267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9.4pt,108.7pt" to="218.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" strokecolor="#46aac5">
                <v:stroke endarrow="oval" endarrowwidth="narrow" endarrowlength="short"/>
                <o:lock v:ext="edit" shapetype="f"/>
              </v:line>
            </w:pict>
          </mc:Fallback>
        </mc:AlternateContent>
      </w:r>
      <w:r w:rsidR="00D70A06" w:rsidRPr="00FB1D5E">
        <w:rPr>
          <w:noProof/>
          <w:color w:val="00CC99"/>
        </w:rPr>
        <mc:AlternateContent>
          <mc:Choice Requires="wps">
            <w:drawing>
              <wp:anchor distT="0" distB="0" distL="114300" distR="114300" simplePos="0" relativeHeight="252671488" behindDoc="0" locked="0" layoutInCell="1" allowOverlap="1" wp14:anchorId="559A9021" wp14:editId="485B3B86">
                <wp:simplePos x="0" y="0"/>
                <wp:positionH relativeFrom="column">
                  <wp:posOffset>2681605</wp:posOffset>
                </wp:positionH>
                <wp:positionV relativeFrom="paragraph">
                  <wp:posOffset>1259205</wp:posOffset>
                </wp:positionV>
                <wp:extent cx="0" cy="61595"/>
                <wp:effectExtent l="0" t="0" r="38100" b="33655"/>
                <wp:wrapNone/>
                <wp:docPr id="696218475" name="直線接點 21510"/>
                <wp:cNvGraphicFramePr/>
                <a:graphic xmlns:a="http://schemas.openxmlformats.org/drawingml/2006/main">
                  <a:graphicData uri="http://schemas.microsoft.com/office/word/2010/wordprocessingShape">
                    <wps:wsp>
                      <wps:cNvCnPr/>
                      <wps:spPr>
                        <a:xfrm flipH="1">
                          <a:off x="0" y="0"/>
                          <a:ext cx="0" cy="61595"/>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17212502" id="直線接點 21510" o:spid="_x0000_s1026" style="position:absolute;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99.15pt" to="211.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" strokecolor="#46aac5">
                <v:stroke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332544" behindDoc="0" locked="0" layoutInCell="1" allowOverlap="1" wp14:anchorId="6FFEA064" wp14:editId="6F076EF9">
                <wp:simplePos x="0" y="0"/>
                <wp:positionH relativeFrom="column">
                  <wp:posOffset>2685415</wp:posOffset>
                </wp:positionH>
                <wp:positionV relativeFrom="paragraph">
                  <wp:posOffset>1287193</wp:posOffset>
                </wp:positionV>
                <wp:extent cx="72390" cy="0"/>
                <wp:effectExtent l="0" t="0" r="0" b="0"/>
                <wp:wrapNone/>
                <wp:docPr id="21510" name="直線接點 21510"/>
                <wp:cNvGraphicFramePr/>
                <a:graphic xmlns:a="http://schemas.openxmlformats.org/drawingml/2006/main">
                  <a:graphicData uri="http://schemas.microsoft.com/office/word/2010/wordprocessingShape">
                    <wps:wsp>
                      <wps:cNvCnPr/>
                      <wps:spPr>
                        <a:xfrm flipH="1">
                          <a:off x="0" y="0"/>
                          <a:ext cx="7239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73F35B5" id="直線接點 21510" o:spid="_x0000_s1026" style="position:absolute;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01.35pt" to="217.1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" strokecolor="#46aac5">
                <v:stroke endarrowwidth="narrow" endarrowlength="short"/>
              </v:line>
            </w:pict>
          </mc:Fallback>
        </mc:AlternateContent>
      </w:r>
      <w:r w:rsidR="00D70A06">
        <w:rPr>
          <w:noProof/>
        </w:rPr>
        <mc:AlternateContent>
          <mc:Choice Requires="wps">
            <w:drawing>
              <wp:anchor distT="0" distB="0" distL="114300" distR="114300" simplePos="0" relativeHeight="250862080" behindDoc="0" locked="0" layoutInCell="1" allowOverlap="1" wp14:anchorId="78052A76" wp14:editId="0B394ADC">
                <wp:simplePos x="0" y="0"/>
                <wp:positionH relativeFrom="column">
                  <wp:posOffset>2708910</wp:posOffset>
                </wp:positionH>
                <wp:positionV relativeFrom="paragraph">
                  <wp:posOffset>1175385</wp:posOffset>
                </wp:positionV>
                <wp:extent cx="166370" cy="19431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2A76" id="Text Box 45" o:spid="_x0000_s1031" type="#_x0000_t202" style="position:absolute;margin-left:213.3pt;margin-top:92.55pt;width:13.1pt;height:15.3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" filled="f" stroked="f" strokeweight=".5pt">
                <v:path arrowok="t"/>
                <v:textbo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v:textbox>
              </v:shape>
            </w:pict>
          </mc:Fallback>
        </mc:AlternateContent>
      </w:r>
      <w:r w:rsidR="00D70A06" w:rsidRPr="00FB1D5E">
        <w:rPr>
          <w:noProof/>
          <w:color w:val="00CC99"/>
        </w:rPr>
        <mc:AlternateContent>
          <mc:Choice Requires="wps">
            <w:drawing>
              <wp:anchor distT="0" distB="0" distL="114300" distR="114300" simplePos="0" relativeHeight="252669440" behindDoc="0" locked="0" layoutInCell="1" allowOverlap="1" wp14:anchorId="203B9634" wp14:editId="2FF98BE6">
                <wp:simplePos x="0" y="0"/>
                <wp:positionH relativeFrom="column">
                  <wp:posOffset>2529205</wp:posOffset>
                </wp:positionH>
                <wp:positionV relativeFrom="paragraph">
                  <wp:posOffset>1315720</wp:posOffset>
                </wp:positionV>
                <wp:extent cx="149225" cy="0"/>
                <wp:effectExtent l="19050" t="19050" r="22225" b="38100"/>
                <wp:wrapNone/>
                <wp:docPr id="1352100116"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15D13F88" id="直線接點 21509" o:spid="_x0000_s1026" style="position:absolute;flip:x;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103.6pt" to="210.9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233216" behindDoc="0" locked="0" layoutInCell="1" allowOverlap="1" wp14:anchorId="62ACEA36" wp14:editId="1378D651">
                <wp:simplePos x="0" y="0"/>
                <wp:positionH relativeFrom="column">
                  <wp:posOffset>2529205</wp:posOffset>
                </wp:positionH>
                <wp:positionV relativeFrom="paragraph">
                  <wp:posOffset>1262934</wp:posOffset>
                </wp:positionV>
                <wp:extent cx="149225" cy="0"/>
                <wp:effectExtent l="19050" t="19050" r="22225" b="38100"/>
                <wp:wrapNone/>
                <wp:docPr id="21509"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22FCBBAE" id="直線接點 21509" o:spid="_x0000_s1026" style="position:absolute;flip:x;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99.45pt" to="210.9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" strokecolor="#46aac5">
                <v:stroke endarrow="oval" endarrowwidth="narrow" endarrowlength="short"/>
              </v:line>
            </w:pict>
          </mc:Fallback>
        </mc:AlternateContent>
      </w:r>
      <w:r w:rsidR="00D70A06">
        <w:rPr>
          <w:noProof/>
        </w:rPr>
        <mc:AlternateContent>
          <mc:Choice Requires="wps">
            <w:drawing>
              <wp:anchor distT="0" distB="0" distL="114300" distR="114300" simplePos="0" relativeHeight="250836480" behindDoc="0" locked="0" layoutInCell="1" allowOverlap="1" wp14:anchorId="7EB08199" wp14:editId="1DC29A26">
                <wp:simplePos x="0" y="0"/>
                <wp:positionH relativeFrom="column">
                  <wp:posOffset>2708275</wp:posOffset>
                </wp:positionH>
                <wp:positionV relativeFrom="paragraph">
                  <wp:posOffset>1074420</wp:posOffset>
                </wp:positionV>
                <wp:extent cx="166370" cy="194310"/>
                <wp:effectExtent l="0" t="0" r="0" b="0"/>
                <wp:wrapNone/>
                <wp:docPr id="2" name="Text Box 2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8199" id="Text Box 21529" o:spid="_x0000_s1032" type="#_x0000_t202" style="position:absolute;margin-left:213.25pt;margin-top:84.6pt;width:13.1pt;height:15.3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" filled="f" stroked="f" strokeweight=".5pt">
                <v:path arrowok="t"/>
                <v:textbo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v:textbox>
              </v:shape>
            </w:pict>
          </mc:Fallback>
        </mc:AlternateContent>
      </w:r>
      <w:r w:rsidR="00D70A06">
        <w:rPr>
          <w:noProof/>
        </w:rPr>
        <mc:AlternateContent>
          <mc:Choice Requires="wps">
            <w:drawing>
              <wp:anchor distT="4294967293" distB="4294967293" distL="114300" distR="114300" simplePos="0" relativeHeight="251081216" behindDoc="0" locked="0" layoutInCell="1" allowOverlap="1" wp14:anchorId="50E4C443" wp14:editId="4DA06A89">
                <wp:simplePos x="0" y="0"/>
                <wp:positionH relativeFrom="column">
                  <wp:posOffset>2526665</wp:posOffset>
                </wp:positionH>
                <wp:positionV relativeFrom="paragraph">
                  <wp:posOffset>1202609</wp:posOffset>
                </wp:positionV>
                <wp:extent cx="229235" cy="0"/>
                <wp:effectExtent l="19050" t="19050" r="18415" b="3810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92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73CB06A8" id="Line 77" o:spid="_x0000_s1026" style="position:absolute;flip:x;z-index:25108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8.95pt,94.7pt" to="217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" strokecolor="#46aac5">
                <v:stroke endarrow="oval" endarrowwidth="narrow" endarrowlength="short"/>
                <o:lock v:ext="edit" shapetype="f"/>
              </v:line>
            </w:pict>
          </mc:Fallback>
        </mc:AlternateContent>
      </w:r>
      <w:r w:rsidR="00D70A06">
        <w:rPr>
          <w:noProof/>
        </w:rPr>
        <mc:AlternateContent>
          <mc:Choice Requires="wps">
            <w:drawing>
              <wp:anchor distT="4294967293" distB="4294967293" distL="114300" distR="114300" simplePos="0" relativeHeight="252654080" behindDoc="0" locked="0" layoutInCell="1" allowOverlap="1" wp14:anchorId="22EBDB59" wp14:editId="1E23F598">
                <wp:simplePos x="0" y="0"/>
                <wp:positionH relativeFrom="column">
                  <wp:posOffset>2564130</wp:posOffset>
                </wp:positionH>
                <wp:positionV relativeFrom="paragraph">
                  <wp:posOffset>946150</wp:posOffset>
                </wp:positionV>
                <wp:extent cx="216535" cy="2540"/>
                <wp:effectExtent l="19050" t="19050" r="12065" b="35560"/>
                <wp:wrapNone/>
                <wp:docPr id="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6535"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45F5C0C" id="Line 77" o:spid="_x0000_s1026" style="position:absolute;flip:x y;z-index:25265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01.9pt,74.5pt" to="218.9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" strokecolor="#46aac5">
                <v:stroke endarrow="oval" endarrowwidth="narrow" endarrowlength="short"/>
                <o:lock v:ext="edit" shapetype="f"/>
              </v:line>
            </w:pict>
          </mc:Fallback>
        </mc:AlternateContent>
      </w:r>
      <w:r w:rsidR="00D70A06">
        <w:rPr>
          <w:noProof/>
        </w:rPr>
        <mc:AlternateContent>
          <mc:Choice Requires="wps">
            <w:drawing>
              <wp:anchor distT="0" distB="0" distL="114300" distR="114300" simplePos="0" relativeHeight="250812928" behindDoc="0" locked="0" layoutInCell="1" allowOverlap="1" wp14:anchorId="4FDFB94E" wp14:editId="64918A4E">
                <wp:simplePos x="0" y="0"/>
                <wp:positionH relativeFrom="column">
                  <wp:posOffset>2718435</wp:posOffset>
                </wp:positionH>
                <wp:positionV relativeFrom="paragraph">
                  <wp:posOffset>837484</wp:posOffset>
                </wp:positionV>
                <wp:extent cx="159385" cy="19431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B94E" id="Text Box 26" o:spid="_x0000_s1033" type="#_x0000_t202" style="position:absolute;margin-left:214.05pt;margin-top:65.95pt;width:12.55pt;height:15.3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" filled="f" stroked="f" strokeweight=".5pt">
                <v:path arrowok="t"/>
                <v:textbo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v:textbox>
              </v:shape>
            </w:pict>
          </mc:Fallback>
        </mc:AlternateContent>
      </w:r>
      <w:r w:rsidR="0096500B">
        <w:rPr>
          <w:noProof/>
        </w:rPr>
        <mc:AlternateContent>
          <mc:Choice Requires="wps">
            <w:drawing>
              <wp:anchor distT="4294967293" distB="4294967293" distL="114300" distR="114300" simplePos="0" relativeHeight="251959808" behindDoc="0" locked="0" layoutInCell="1" allowOverlap="1" wp14:anchorId="5F96E0BA" wp14:editId="3E73B41E">
                <wp:simplePos x="0" y="0"/>
                <wp:positionH relativeFrom="column">
                  <wp:posOffset>4212590</wp:posOffset>
                </wp:positionH>
                <wp:positionV relativeFrom="paragraph">
                  <wp:posOffset>2365375</wp:posOffset>
                </wp:positionV>
                <wp:extent cx="432435" cy="0"/>
                <wp:effectExtent l="0" t="19050" r="43815" b="38100"/>
                <wp:wrapNone/>
                <wp:docPr id="216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24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2A0F82F" id="Line 80" o:spid="_x0000_s1026" style="position:absolute;z-index:25195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7pt,186.25pt" to="365.7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248128" behindDoc="0" locked="0" layoutInCell="1" allowOverlap="1" wp14:anchorId="562D97CA" wp14:editId="77D1BE4F">
                <wp:simplePos x="0" y="0"/>
                <wp:positionH relativeFrom="column">
                  <wp:posOffset>3924935</wp:posOffset>
                </wp:positionH>
                <wp:positionV relativeFrom="paragraph">
                  <wp:posOffset>2261154</wp:posOffset>
                </wp:positionV>
                <wp:extent cx="371475" cy="222250"/>
                <wp:effectExtent l="0" t="0" r="0" b="6350"/>
                <wp:wrapNone/>
                <wp:docPr id="17"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D97CA" id="Text Box 21519" o:spid="_x0000_s1034" type="#_x0000_t202" style="position:absolute;margin-left:309.05pt;margin-top:178.05pt;width:29.25pt;height:17.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" filled="f" stroked="f" strokeweight=".5pt">
                <v:textbo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v:textbox>
              </v:shape>
            </w:pict>
          </mc:Fallback>
        </mc:AlternateContent>
      </w:r>
      <w:r w:rsidR="0096500B">
        <w:rPr>
          <w:noProof/>
        </w:rPr>
        <mc:AlternateContent>
          <mc:Choice Requires="wps">
            <w:drawing>
              <wp:anchor distT="4294967293" distB="4294967293" distL="114300" distR="114300" simplePos="0" relativeHeight="251552256" behindDoc="0" locked="0" layoutInCell="1" allowOverlap="1" wp14:anchorId="1E19B9C0" wp14:editId="447ECD9E">
                <wp:simplePos x="0" y="0"/>
                <wp:positionH relativeFrom="column">
                  <wp:posOffset>4718685</wp:posOffset>
                </wp:positionH>
                <wp:positionV relativeFrom="paragraph">
                  <wp:posOffset>1225550</wp:posOffset>
                </wp:positionV>
                <wp:extent cx="897890" cy="1270"/>
                <wp:effectExtent l="19050" t="19050" r="16510" b="36830"/>
                <wp:wrapNone/>
                <wp:docPr id="3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97890" cy="127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6CD9F53D" id="Line 80" o:spid="_x0000_s1026" style="position:absolute;flip:x y;z-index:251552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71.55pt,96.5pt" to="442.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49984" behindDoc="0" locked="0" layoutInCell="1" allowOverlap="1" wp14:anchorId="0B123377" wp14:editId="4FA2F60C">
                <wp:simplePos x="0" y="0"/>
                <wp:positionH relativeFrom="column">
                  <wp:posOffset>5535930</wp:posOffset>
                </wp:positionH>
                <wp:positionV relativeFrom="paragraph">
                  <wp:posOffset>1105616</wp:posOffset>
                </wp:positionV>
                <wp:extent cx="354330" cy="222250"/>
                <wp:effectExtent l="0" t="0" r="0" b="6350"/>
                <wp:wrapNone/>
                <wp:docPr id="31"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2250"/>
                        </a:xfrm>
                        <a:prstGeom prst="rect">
                          <a:avLst/>
                        </a:prstGeom>
                        <a:noFill/>
                        <a:ln w="6350">
                          <a:noFill/>
                        </a:ln>
                        <a:effectLst/>
                      </wps:spPr>
                      <wps:txb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23377" id="_x0000_s1035" type="#_x0000_t202" style="position:absolute;margin-left:435.9pt;margin-top:87.05pt;width:27.9pt;height:17.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" filled="f" stroked="f" strokeweight=".5pt">
                <v:textbo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v:textbox>
              </v:shape>
            </w:pict>
          </mc:Fallback>
        </mc:AlternateContent>
      </w:r>
      <w:r w:rsidR="0096500B">
        <w:rPr>
          <w:noProof/>
        </w:rPr>
        <mc:AlternateContent>
          <mc:Choice Requires="wps">
            <w:drawing>
              <wp:anchor distT="4294967293" distB="4294967293" distL="114300" distR="114300" simplePos="0" relativeHeight="252660224" behindDoc="0" locked="0" layoutInCell="1" allowOverlap="1" wp14:anchorId="070CC0B8" wp14:editId="39C6076C">
                <wp:simplePos x="0" y="0"/>
                <wp:positionH relativeFrom="column">
                  <wp:posOffset>4188460</wp:posOffset>
                </wp:positionH>
                <wp:positionV relativeFrom="paragraph">
                  <wp:posOffset>1308735</wp:posOffset>
                </wp:positionV>
                <wp:extent cx="363220" cy="0"/>
                <wp:effectExtent l="0" t="19050" r="36830" b="38100"/>
                <wp:wrapNone/>
                <wp:docPr id="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9090C7F" id="Line 80" o:spid="_x0000_s1026" style="position:absolute;z-index:25266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103.05pt" to="358.4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62272" behindDoc="0" locked="0" layoutInCell="1" allowOverlap="1" wp14:anchorId="2B4C4555" wp14:editId="7D1784A3">
                <wp:simplePos x="0" y="0"/>
                <wp:positionH relativeFrom="column">
                  <wp:posOffset>3902710</wp:posOffset>
                </wp:positionH>
                <wp:positionV relativeFrom="paragraph">
                  <wp:posOffset>1207689</wp:posOffset>
                </wp:positionV>
                <wp:extent cx="371475" cy="222250"/>
                <wp:effectExtent l="0" t="0" r="0" b="6350"/>
                <wp:wrapNone/>
                <wp:docPr id="33"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C4555" id="_x0000_s1036" type="#_x0000_t202" style="position:absolute;margin-left:307.3pt;margin-top:95.1pt;width:29.25pt;height:17.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" filled="f" stroked="f" strokeweight=".5pt">
                <v:textbo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v:textbox>
              </v:shape>
            </w:pict>
          </mc:Fallback>
        </mc:AlternateContent>
      </w:r>
      <w:r w:rsidR="0096500B">
        <w:rPr>
          <w:noProof/>
        </w:rPr>
        <mc:AlternateContent>
          <mc:Choice Requires="wps">
            <w:drawing>
              <wp:anchor distT="0" distB="0" distL="114300" distR="114300" simplePos="0" relativeHeight="251350528" behindDoc="0" locked="0" layoutInCell="1" allowOverlap="1" wp14:anchorId="2776973A" wp14:editId="0A484938">
                <wp:simplePos x="0" y="0"/>
                <wp:positionH relativeFrom="column">
                  <wp:posOffset>3948430</wp:posOffset>
                </wp:positionH>
                <wp:positionV relativeFrom="paragraph">
                  <wp:posOffset>1114425</wp:posOffset>
                </wp:positionV>
                <wp:extent cx="304800" cy="222250"/>
                <wp:effectExtent l="0" t="0" r="0" b="6350"/>
                <wp:wrapNone/>
                <wp:docPr id="22"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22250"/>
                        </a:xfrm>
                        <a:prstGeom prst="rect">
                          <a:avLst/>
                        </a:prstGeom>
                        <a:noFill/>
                        <a:ln w="6350">
                          <a:noFill/>
                        </a:ln>
                        <a:effectLst/>
                      </wps:spPr>
                      <wps:txb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6973A" id="_x0000_s1037" type="#_x0000_t202" style="position:absolute;margin-left:310.9pt;margin-top:87.75pt;width:24pt;height:1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" filled="f" stroked="f" strokeweight=".5pt">
                <v:textbo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v:textbox>
              </v:shape>
            </w:pict>
          </mc:Fallback>
        </mc:AlternateContent>
      </w:r>
      <w:r w:rsidR="0096500B">
        <w:rPr>
          <w:noProof/>
        </w:rPr>
        <mc:AlternateContent>
          <mc:Choice Requires="wps">
            <w:drawing>
              <wp:anchor distT="4294967293" distB="4294967293" distL="114300" distR="114300" simplePos="0" relativeHeight="252133888" behindDoc="0" locked="0" layoutInCell="1" allowOverlap="1" wp14:anchorId="58E90995" wp14:editId="122DA151">
                <wp:simplePos x="0" y="0"/>
                <wp:positionH relativeFrom="column">
                  <wp:posOffset>4188460</wp:posOffset>
                </wp:positionH>
                <wp:positionV relativeFrom="paragraph">
                  <wp:posOffset>1219119</wp:posOffset>
                </wp:positionV>
                <wp:extent cx="363220" cy="0"/>
                <wp:effectExtent l="0" t="19050" r="36830" b="3810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C51AB6F" id="Line 80" o:spid="_x0000_s1026" style="position:absolute;z-index:25213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96pt" to="358.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789824" behindDoc="0" locked="0" layoutInCell="1" allowOverlap="1" wp14:anchorId="39064E54" wp14:editId="7B926E33">
                <wp:simplePos x="0" y="0"/>
                <wp:positionH relativeFrom="column">
                  <wp:posOffset>3996055</wp:posOffset>
                </wp:positionH>
                <wp:positionV relativeFrom="paragraph">
                  <wp:posOffset>995045</wp:posOffset>
                </wp:positionV>
                <wp:extent cx="193675" cy="225425"/>
                <wp:effectExtent l="0" t="0" r="0" b="3175"/>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25425"/>
                        </a:xfrm>
                        <a:prstGeom prst="rect">
                          <a:avLst/>
                        </a:prstGeom>
                        <a:noFill/>
                        <a:ln w="6350">
                          <a:noFill/>
                        </a:ln>
                        <a:effectLst/>
                      </wps:spPr>
                      <wps:txb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64E54" id="Text Box 29" o:spid="_x0000_s1038" type="#_x0000_t202" style="position:absolute;margin-left:314.65pt;margin-top:78.35pt;width:15.25pt;height:1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" filled="f" stroked="f" strokeweight=".5pt">
                <v:textbo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v:textbox>
              </v:shape>
            </w:pict>
          </mc:Fallback>
        </mc:AlternateContent>
      </w:r>
      <w:r w:rsidR="0096500B">
        <w:rPr>
          <w:noProof/>
        </w:rPr>
        <mc:AlternateContent>
          <mc:Choice Requires="wps">
            <w:drawing>
              <wp:anchor distT="4294967293" distB="4294967293" distL="114300" distR="114300" simplePos="0" relativeHeight="251192832" behindDoc="0" locked="0" layoutInCell="1" allowOverlap="1" wp14:anchorId="452F98A2" wp14:editId="3B9A8932">
                <wp:simplePos x="0" y="0"/>
                <wp:positionH relativeFrom="column">
                  <wp:posOffset>4203700</wp:posOffset>
                </wp:positionH>
                <wp:positionV relativeFrom="paragraph">
                  <wp:posOffset>1092754</wp:posOffset>
                </wp:positionV>
                <wp:extent cx="338455" cy="0"/>
                <wp:effectExtent l="0" t="19050" r="42545" b="38100"/>
                <wp:wrapNone/>
                <wp:docPr id="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45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C764096" id="Line 80" o:spid="_x0000_s1026" style="position:absolute;z-index:251192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pt,86.05pt" to="357.6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4294967293" distB="4294967293" distL="114300" distR="114300" simplePos="0" relativeHeight="251136512" behindDoc="0" locked="0" layoutInCell="1" allowOverlap="1" wp14:anchorId="551A7114" wp14:editId="328E27F2">
                <wp:simplePos x="0" y="0"/>
                <wp:positionH relativeFrom="column">
                  <wp:posOffset>4201795</wp:posOffset>
                </wp:positionH>
                <wp:positionV relativeFrom="paragraph">
                  <wp:posOffset>991235</wp:posOffset>
                </wp:positionV>
                <wp:extent cx="342265" cy="0"/>
                <wp:effectExtent l="0" t="19050" r="38735" b="38100"/>
                <wp:wrapNone/>
                <wp:docPr id="1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7BBF055" id="Line 78" o:spid="_x0000_s1026" style="position:absolute;z-index:251136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0.85pt,78.05pt" to="357.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0788352" behindDoc="0" locked="0" layoutInCell="1" allowOverlap="1" wp14:anchorId="4A4DBCF0" wp14:editId="129F2E28">
                <wp:simplePos x="0" y="0"/>
                <wp:positionH relativeFrom="column">
                  <wp:posOffset>4007485</wp:posOffset>
                </wp:positionH>
                <wp:positionV relativeFrom="paragraph">
                  <wp:posOffset>876854</wp:posOffset>
                </wp:positionV>
                <wp:extent cx="167005" cy="194310"/>
                <wp:effectExtent l="0" t="0" r="0" b="0"/>
                <wp:wrapNone/>
                <wp:docPr id="11" name="Text Box 2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4310"/>
                        </a:xfrm>
                        <a:prstGeom prst="rect">
                          <a:avLst/>
                        </a:prstGeom>
                        <a:noFill/>
                        <a:ln w="6350">
                          <a:noFill/>
                        </a:ln>
                        <a:effectLst/>
                      </wps:spPr>
                      <wps:txb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DBCF0" id="Text Box 21517" o:spid="_x0000_s1039" type="#_x0000_t202" style="position:absolute;margin-left:315.55pt;margin-top:69.05pt;width:13.15pt;height:15.3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" filled="f" stroked="f" strokeweight=".5pt">
                <v:textbo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v:textbox>
              </v:shape>
            </w:pict>
          </mc:Fallback>
        </mc:AlternateContent>
      </w:r>
      <w:r w:rsidR="00E21755">
        <w:rPr>
          <w:noProof/>
        </w:rPr>
        <w:drawing>
          <wp:anchor distT="0" distB="0" distL="114300" distR="114300" simplePos="0" relativeHeight="250668541" behindDoc="0" locked="0" layoutInCell="1" allowOverlap="1" wp14:anchorId="1EC6C7E0" wp14:editId="4BA42FFA">
            <wp:simplePos x="0" y="0"/>
            <wp:positionH relativeFrom="page">
              <wp:posOffset>4832985</wp:posOffset>
            </wp:positionH>
            <wp:positionV relativeFrom="page">
              <wp:posOffset>1205453</wp:posOffset>
            </wp:positionV>
            <wp:extent cx="1188720" cy="2432050"/>
            <wp:effectExtent l="0" t="0" r="0" b="0"/>
            <wp:wrapNone/>
            <wp:docPr id="1114380711" name="Picture 1" descr="A back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0711" name="Picture 1" descr="A back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30896" t="2875" r="31586"/>
                    <a:stretch/>
                  </pic:blipFill>
                  <pic:spPr bwMode="auto">
                    <a:xfrm>
                      <a:off x="0" y="0"/>
                      <a:ext cx="118872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163">
        <w:rPr>
          <w:noProof/>
        </w:rPr>
        <mc:AlternateContent>
          <mc:Choice Requires="wps">
            <w:drawing>
              <wp:anchor distT="0" distB="0" distL="114300" distR="114300" simplePos="0" relativeHeight="250671616" behindDoc="0" locked="0" layoutInCell="1" allowOverlap="1" wp14:anchorId="665DA38C" wp14:editId="2698894A">
                <wp:simplePos x="0" y="0"/>
                <wp:positionH relativeFrom="column">
                  <wp:posOffset>-6985</wp:posOffset>
                </wp:positionH>
                <wp:positionV relativeFrom="paragraph">
                  <wp:posOffset>2672267</wp:posOffset>
                </wp:positionV>
                <wp:extent cx="6448425" cy="5916706"/>
                <wp:effectExtent l="0" t="0" r="0" b="0"/>
                <wp:wrapNone/>
                <wp:docPr id="215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425" cy="5916706"/>
                        </a:xfrm>
                        <a:prstGeom prst="rect">
                          <a:avLst/>
                        </a:prstGeom>
                        <a:noFill/>
                        <a:ln w="6350">
                          <a:noFill/>
                        </a:ln>
                        <a:effectLst/>
                      </wps:spPr>
                      <wps:txb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77777777" w:rsidR="00405695" w:rsidRDefault="00876FC6" w:rsidP="00EF4CBA">
                                  <w:pPr>
                                    <w:spacing w:after="0" w:line="240" w:lineRule="auto"/>
                                    <w:rPr>
                                      <w:rFonts w:ascii="Predator" w:hAnsi="Predator"/>
                                      <w:sz w:val="14"/>
                                      <w:szCs w:val="14"/>
                                    </w:rPr>
                                  </w:pPr>
                                  <w:r w:rsidRPr="00250CB2">
                                    <w:rPr>
                                      <w:rFonts w:ascii="Predator" w:hAnsi="Predator"/>
                                      <w:sz w:val="14"/>
                                      <w:szCs w:val="14"/>
                                    </w:rPr>
                                    <w:t>Windows 11</w:t>
                                  </w:r>
                                  <w:r w:rsidR="006771BD" w:rsidRPr="00250CB2">
                                    <w:rPr>
                                      <w:rFonts w:ascii="Predator" w:hAnsi="Predator"/>
                                      <w:sz w:val="14"/>
                                      <w:szCs w:val="14"/>
                                    </w:rPr>
                                    <w:t xml:space="preserve"> Home 64-bit.</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521482A3" w:rsidR="008C64BE" w:rsidRPr="009D1E1C" w:rsidRDefault="008C64BE" w:rsidP="00E85AA3">
                                  <w:pPr>
                                    <w:pStyle w:val="Odstavecseseznamem"/>
                                    <w:spacing w:after="0" w:line="240" w:lineRule="auto"/>
                                    <w:ind w:left="0"/>
                                    <w:rPr>
                                      <w:rFonts w:ascii="Predator" w:hAnsi="Predator"/>
                                      <w:sz w:val="14"/>
                                      <w:szCs w:val="14"/>
                                    </w:rPr>
                                  </w:pPr>
                                  <w:r w:rsidRPr="009D1E1C">
                                    <w:rPr>
                                      <w:rFonts w:ascii="Predator" w:hAnsi="Predator"/>
                                      <w:sz w:val="14"/>
                                      <w:szCs w:val="14"/>
                                    </w:rPr>
                                    <w:t>32 GB DDR5 5600 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9D1E1C"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4691D9A1" w:rsidR="007E545A" w:rsidRPr="002E19B1" w:rsidRDefault="00CC30E7" w:rsidP="002E19B1">
                                  <w:pPr>
                                    <w:pStyle w:val="Odstavecseseznamem"/>
                                    <w:numPr>
                                      <w:ilvl w:val="0"/>
                                      <w:numId w:val="8"/>
                                    </w:numPr>
                                    <w:spacing w:after="0" w:line="240" w:lineRule="auto"/>
                                    <w:ind w:left="175" w:hanging="141"/>
                                    <w:rPr>
                                      <w:rFonts w:ascii="Predator" w:hAnsi="Predator"/>
                                      <w:sz w:val="14"/>
                                      <w:szCs w:val="14"/>
                                      <w:lang w:val="nl-NL"/>
                                    </w:rPr>
                                  </w:pPr>
                                  <w:r w:rsidRPr="002E19B1">
                                    <w:rPr>
                                      <w:rFonts w:ascii="Predator" w:hAnsi="Predator"/>
                                      <w:sz w:val="14"/>
                                      <w:szCs w:val="14"/>
                                      <w:lang w:val="nl-NL"/>
                                    </w:rPr>
                                    <w:t>1024 GB M.2 2280 PCI-e Gen4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1901C4B1" w:rsidR="0080673C" w:rsidRPr="00CC30E7" w:rsidRDefault="00C22FB0" w:rsidP="001829C7">
                                  <w:pPr>
                                    <w:spacing w:after="0" w:line="240" w:lineRule="auto"/>
                                    <w:rPr>
                                      <w:rFonts w:ascii="Predator" w:hAnsi="Predator"/>
                                      <w:b/>
                                      <w:bCs/>
                                      <w:sz w:val="14"/>
                                      <w:szCs w:val="14"/>
                                    </w:rPr>
                                  </w:pPr>
                                  <w:r w:rsidRPr="00C22FB0">
                                    <w:rPr>
                                      <w:rFonts w:ascii="Predator" w:hAnsi="Predator"/>
                                      <w:b/>
                                      <w:bCs/>
                                      <w:sz w:val="14"/>
                                      <w:szCs w:val="14"/>
                                    </w:rPr>
                                    <w:t>NVIDIA</w:t>
                                  </w:r>
                                  <w:r w:rsidRPr="00C22FB0">
                                    <w:rPr>
                                      <w:rFonts w:ascii="Predator" w:hAnsi="Predator"/>
                                      <w:b/>
                                      <w:bCs/>
                                      <w:sz w:val="14"/>
                                      <w:szCs w:val="14"/>
                                      <w:vertAlign w:val="superscript"/>
                                    </w:rPr>
                                    <w:t>®</w:t>
                                  </w:r>
                                  <w:r w:rsidRPr="00C22FB0">
                                    <w:rPr>
                                      <w:rFonts w:ascii="Predator" w:hAnsi="Predator"/>
                                      <w:b/>
                                      <w:bCs/>
                                      <w:sz w:val="14"/>
                                      <w:szCs w:val="14"/>
                                    </w:rPr>
                                    <w:t xml:space="preserve"> GeForce RTX™ </w:t>
                                  </w:r>
                                  <w:r w:rsidR="002E19B1">
                                    <w:rPr>
                                      <w:rFonts w:ascii="Predator" w:hAnsi="Predator"/>
                                      <w:b/>
                                      <w:bCs/>
                                      <w:sz w:val="14"/>
                                      <w:szCs w:val="14"/>
                                    </w:rPr>
                                    <w:t>5</w:t>
                                  </w:r>
                                  <w:r w:rsidRPr="00C22FB0">
                                    <w:rPr>
                                      <w:rFonts w:ascii="Predator" w:hAnsi="Predator"/>
                                      <w:b/>
                                      <w:bCs/>
                                      <w:sz w:val="14"/>
                                      <w:szCs w:val="14"/>
                                    </w:rPr>
                                    <w:t>0</w:t>
                                  </w:r>
                                  <w:r w:rsidR="009D1E1C">
                                    <w:rPr>
                                      <w:rFonts w:ascii="Predator" w:hAnsi="Predator"/>
                                      <w:b/>
                                      <w:bCs/>
                                      <w:sz w:val="14"/>
                                      <w:szCs w:val="14"/>
                                    </w:rPr>
                                    <w:t>9</w:t>
                                  </w:r>
                                  <w:r w:rsidRPr="00C22FB0">
                                    <w:rPr>
                                      <w:rFonts w:ascii="Predator" w:hAnsi="Predator"/>
                                      <w:b/>
                                      <w:bCs/>
                                      <w:sz w:val="14"/>
                                      <w:szCs w:val="14"/>
                                    </w:rPr>
                                    <w:t xml:space="preserve">0 </w:t>
                                  </w:r>
                                  <w:r w:rsidR="00CC30E7" w:rsidRPr="00CC30E7">
                                    <w:rPr>
                                      <w:rFonts w:ascii="Predator" w:hAnsi="Predator"/>
                                      <w:sz w:val="14"/>
                                      <w:szCs w:val="14"/>
                                    </w:rPr>
                                    <w:t xml:space="preserve">with </w:t>
                                  </w:r>
                                  <w:r w:rsidR="009D1E1C">
                                    <w:rPr>
                                      <w:rFonts w:ascii="Predator" w:hAnsi="Predator"/>
                                      <w:sz w:val="14"/>
                                      <w:szCs w:val="14"/>
                                    </w:rPr>
                                    <w:t>32</w:t>
                                  </w:r>
                                  <w:r w:rsidR="00CC30E7" w:rsidRPr="00CC30E7">
                                    <w:rPr>
                                      <w:rFonts w:ascii="Predator" w:hAnsi="Predator"/>
                                      <w:sz w:val="14"/>
                                      <w:szCs w:val="14"/>
                                    </w:rPr>
                                    <w:t xml:space="preserve"> GB of GDDR</w:t>
                                  </w:r>
                                  <w:r w:rsidR="002E19B1">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proofErr w:type="spellStart"/>
                                  <w:r w:rsidRPr="00250CB2">
                                    <w:rPr>
                                      <w:rFonts w:ascii="Predator" w:hAnsi="Predator"/>
                                      <w:sz w:val="14"/>
                                      <w:szCs w:val="14"/>
                                    </w:rPr>
                                    <w:t>PredatorSense</w:t>
                                  </w:r>
                                  <w:proofErr w:type="spellEnd"/>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5DA38C" id="Text Box 9" o:spid="_x0000_s1040" type="#_x0000_t202" style="position:absolute;margin-left:-.55pt;margin-top:210.4pt;width:507.75pt;height:465.9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uRLgIAAF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" filled="f" stroked="f" strokeweight=".5pt">
                <v:textbo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77777777" w:rsidR="00405695" w:rsidRDefault="00876FC6" w:rsidP="00EF4CBA">
                            <w:pPr>
                              <w:spacing w:after="0" w:line="240" w:lineRule="auto"/>
                              <w:rPr>
                                <w:rFonts w:ascii="Predator" w:hAnsi="Predator"/>
                                <w:sz w:val="14"/>
                                <w:szCs w:val="14"/>
                              </w:rPr>
                            </w:pPr>
                            <w:r w:rsidRPr="00250CB2">
                              <w:rPr>
                                <w:rFonts w:ascii="Predator" w:hAnsi="Predator"/>
                                <w:sz w:val="14"/>
                                <w:szCs w:val="14"/>
                              </w:rPr>
                              <w:t>Windows 11</w:t>
                            </w:r>
                            <w:r w:rsidR="006771BD" w:rsidRPr="00250CB2">
                              <w:rPr>
                                <w:rFonts w:ascii="Predator" w:hAnsi="Predator"/>
                                <w:sz w:val="14"/>
                                <w:szCs w:val="14"/>
                              </w:rPr>
                              <w:t xml:space="preserve"> Home 64-bit.</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521482A3" w:rsidR="008C64BE" w:rsidRPr="009D1E1C" w:rsidRDefault="008C64BE" w:rsidP="00E85AA3">
                            <w:pPr>
                              <w:pStyle w:val="Odstavecseseznamem"/>
                              <w:spacing w:after="0" w:line="240" w:lineRule="auto"/>
                              <w:ind w:left="0"/>
                              <w:rPr>
                                <w:rFonts w:ascii="Predator" w:hAnsi="Predator"/>
                                <w:sz w:val="14"/>
                                <w:szCs w:val="14"/>
                              </w:rPr>
                            </w:pPr>
                            <w:r w:rsidRPr="009D1E1C">
                              <w:rPr>
                                <w:rFonts w:ascii="Predator" w:hAnsi="Predator"/>
                                <w:sz w:val="14"/>
                                <w:szCs w:val="14"/>
                              </w:rPr>
                              <w:t>32 GB DDR5 5600 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9D1E1C"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4691D9A1" w:rsidR="007E545A" w:rsidRPr="002E19B1" w:rsidRDefault="00CC30E7" w:rsidP="002E19B1">
                            <w:pPr>
                              <w:pStyle w:val="Odstavecseseznamem"/>
                              <w:numPr>
                                <w:ilvl w:val="0"/>
                                <w:numId w:val="8"/>
                              </w:numPr>
                              <w:spacing w:after="0" w:line="240" w:lineRule="auto"/>
                              <w:ind w:left="175" w:hanging="141"/>
                              <w:rPr>
                                <w:rFonts w:ascii="Predator" w:hAnsi="Predator"/>
                                <w:sz w:val="14"/>
                                <w:szCs w:val="14"/>
                                <w:lang w:val="nl-NL"/>
                              </w:rPr>
                            </w:pPr>
                            <w:r w:rsidRPr="002E19B1">
                              <w:rPr>
                                <w:rFonts w:ascii="Predator" w:hAnsi="Predator"/>
                                <w:sz w:val="14"/>
                                <w:szCs w:val="14"/>
                                <w:lang w:val="nl-NL"/>
                              </w:rPr>
                              <w:t>1024 GB M.2 2280 PCI-e Gen4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1901C4B1" w:rsidR="0080673C" w:rsidRPr="00CC30E7" w:rsidRDefault="00C22FB0" w:rsidP="001829C7">
                            <w:pPr>
                              <w:spacing w:after="0" w:line="240" w:lineRule="auto"/>
                              <w:rPr>
                                <w:rFonts w:ascii="Predator" w:hAnsi="Predator"/>
                                <w:b/>
                                <w:bCs/>
                                <w:sz w:val="14"/>
                                <w:szCs w:val="14"/>
                              </w:rPr>
                            </w:pPr>
                            <w:r w:rsidRPr="00C22FB0">
                              <w:rPr>
                                <w:rFonts w:ascii="Predator" w:hAnsi="Predator"/>
                                <w:b/>
                                <w:bCs/>
                                <w:sz w:val="14"/>
                                <w:szCs w:val="14"/>
                              </w:rPr>
                              <w:t>NVIDIA</w:t>
                            </w:r>
                            <w:r w:rsidRPr="00C22FB0">
                              <w:rPr>
                                <w:rFonts w:ascii="Predator" w:hAnsi="Predator"/>
                                <w:b/>
                                <w:bCs/>
                                <w:sz w:val="14"/>
                                <w:szCs w:val="14"/>
                                <w:vertAlign w:val="superscript"/>
                              </w:rPr>
                              <w:t>®</w:t>
                            </w:r>
                            <w:r w:rsidRPr="00C22FB0">
                              <w:rPr>
                                <w:rFonts w:ascii="Predator" w:hAnsi="Predator"/>
                                <w:b/>
                                <w:bCs/>
                                <w:sz w:val="14"/>
                                <w:szCs w:val="14"/>
                              </w:rPr>
                              <w:t xml:space="preserve"> GeForce RTX™ </w:t>
                            </w:r>
                            <w:r w:rsidR="002E19B1">
                              <w:rPr>
                                <w:rFonts w:ascii="Predator" w:hAnsi="Predator"/>
                                <w:b/>
                                <w:bCs/>
                                <w:sz w:val="14"/>
                                <w:szCs w:val="14"/>
                              </w:rPr>
                              <w:t>5</w:t>
                            </w:r>
                            <w:r w:rsidRPr="00C22FB0">
                              <w:rPr>
                                <w:rFonts w:ascii="Predator" w:hAnsi="Predator"/>
                                <w:b/>
                                <w:bCs/>
                                <w:sz w:val="14"/>
                                <w:szCs w:val="14"/>
                              </w:rPr>
                              <w:t>0</w:t>
                            </w:r>
                            <w:r w:rsidR="009D1E1C">
                              <w:rPr>
                                <w:rFonts w:ascii="Predator" w:hAnsi="Predator"/>
                                <w:b/>
                                <w:bCs/>
                                <w:sz w:val="14"/>
                                <w:szCs w:val="14"/>
                              </w:rPr>
                              <w:t>9</w:t>
                            </w:r>
                            <w:r w:rsidRPr="00C22FB0">
                              <w:rPr>
                                <w:rFonts w:ascii="Predator" w:hAnsi="Predator"/>
                                <w:b/>
                                <w:bCs/>
                                <w:sz w:val="14"/>
                                <w:szCs w:val="14"/>
                              </w:rPr>
                              <w:t xml:space="preserve">0 </w:t>
                            </w:r>
                            <w:r w:rsidR="00CC30E7" w:rsidRPr="00CC30E7">
                              <w:rPr>
                                <w:rFonts w:ascii="Predator" w:hAnsi="Predator"/>
                                <w:sz w:val="14"/>
                                <w:szCs w:val="14"/>
                              </w:rPr>
                              <w:t xml:space="preserve">with </w:t>
                            </w:r>
                            <w:r w:rsidR="009D1E1C">
                              <w:rPr>
                                <w:rFonts w:ascii="Predator" w:hAnsi="Predator"/>
                                <w:sz w:val="14"/>
                                <w:szCs w:val="14"/>
                              </w:rPr>
                              <w:t>32</w:t>
                            </w:r>
                            <w:r w:rsidR="00CC30E7" w:rsidRPr="00CC30E7">
                              <w:rPr>
                                <w:rFonts w:ascii="Predator" w:hAnsi="Predator"/>
                                <w:sz w:val="14"/>
                                <w:szCs w:val="14"/>
                              </w:rPr>
                              <w:t xml:space="preserve"> GB of GDDR</w:t>
                            </w:r>
                            <w:r w:rsidR="002E19B1">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proofErr w:type="spellStart"/>
                            <w:r w:rsidRPr="00250CB2">
                              <w:rPr>
                                <w:rFonts w:ascii="Predator" w:hAnsi="Predator"/>
                                <w:sz w:val="14"/>
                                <w:szCs w:val="14"/>
                              </w:rPr>
                              <w:t>PredatorSense</w:t>
                            </w:r>
                            <w:proofErr w:type="spellEnd"/>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v:textbox>
              </v:shape>
            </w:pict>
          </mc:Fallback>
        </mc:AlternateContent>
      </w:r>
    </w:p>
    <w:sectPr w:rsidR="00002E12" w:rsidRPr="00FC331D" w:rsidSect="00A35D2C">
      <w:headerReference w:type="even" r:id="rId16"/>
      <w:headerReference w:type="default" r:id="rId17"/>
      <w:footerReference w:type="even" r:id="rId18"/>
      <w:footerReference w:type="default" r:id="rId19"/>
      <w:headerReference w:type="first" r:id="rId20"/>
      <w:footerReference w:type="first" r:id="rId21"/>
      <w:pgSz w:w="11907" w:h="16840" w:code="9"/>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B2FC0" w14:textId="77777777" w:rsidR="009E63C5" w:rsidRDefault="009E63C5" w:rsidP="00F019D5">
      <w:pPr>
        <w:spacing w:after="0" w:line="240" w:lineRule="auto"/>
      </w:pPr>
      <w:r>
        <w:separator/>
      </w:r>
    </w:p>
  </w:endnote>
  <w:endnote w:type="continuationSeparator" w:id="0">
    <w:p w14:paraId="114EFDB3" w14:textId="77777777" w:rsidR="009E63C5" w:rsidRDefault="009E63C5" w:rsidP="00F0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er Foco">
    <w:panose1 w:val="020B0604050202020203"/>
    <w:charset w:val="00"/>
    <w:family w:val="swiss"/>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Roman">
    <w:altName w:val="Courier New"/>
    <w:panose1 w:val="00000000000000000000"/>
    <w:charset w:val="00"/>
    <w:family w:val="modern"/>
    <w:notTrueType/>
    <w:pitch w:val="variable"/>
    <w:sig w:usb0="00000007" w:usb1="00000000" w:usb2="00000000" w:usb3="00000000" w:csb0="00000003" w:csb1="00000000"/>
  </w:font>
  <w:font w:name="Veto Com">
    <w:altName w:val="Times New Roman"/>
    <w:charset w:val="00"/>
    <w:family w:val="auto"/>
    <w:pitch w:val="variable"/>
    <w:sig w:usb0="00000001" w:usb1="5000204A" w:usb2="00000000" w:usb3="00000000" w:csb0="0000009B" w:csb1="00000000"/>
  </w:font>
  <w:font w:name="Predator">
    <w:panose1 w:val="02000506020000020004"/>
    <w:charset w:val="00"/>
    <w:family w:val="auto"/>
    <w:pitch w:val="variable"/>
    <w:sig w:usb0="A000022F" w:usb1="0000004B" w:usb2="00000000" w:usb3="00000000" w:csb0="00000097" w:csb1="00000000"/>
  </w:font>
  <w:font w:name="AcerFoco-Light">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525D" w14:textId="77777777" w:rsidR="00830FC3" w:rsidRDefault="00830FC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272" w14:textId="1CEEDB2D" w:rsidR="00110915" w:rsidRPr="00F019D5" w:rsidRDefault="00BA6899" w:rsidP="00F019D5">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rPr>
        <w:rFonts w:cs="Helv"/>
        <w:sz w:val="10"/>
        <w:szCs w:val="10"/>
      </w:rPr>
    </w:pPr>
    <w:r>
      <w:rPr>
        <w:noProof/>
      </w:rPr>
      <mc:AlternateContent>
        <mc:Choice Requires="wps">
          <w:drawing>
            <wp:anchor distT="0" distB="0" distL="114300" distR="114300" simplePos="0" relativeHeight="251657728" behindDoc="0" locked="0" layoutInCell="1" allowOverlap="1" wp14:anchorId="0EA3E52E" wp14:editId="6F243C9E">
              <wp:simplePos x="0" y="0"/>
              <wp:positionH relativeFrom="column">
                <wp:posOffset>6985</wp:posOffset>
              </wp:positionH>
              <wp:positionV relativeFrom="paragraph">
                <wp:posOffset>-684493</wp:posOffset>
              </wp:positionV>
              <wp:extent cx="6467475" cy="1155700"/>
              <wp:effectExtent l="0" t="0" r="0" b="6350"/>
              <wp:wrapNone/>
              <wp:docPr id="2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55700"/>
                      </a:xfrm>
                      <a:prstGeom prst="rect">
                        <a:avLst/>
                      </a:prstGeom>
                      <a:noFill/>
                      <a:ln w="9525">
                        <a:noFill/>
                        <a:miter lim="800000"/>
                        <a:headEnd/>
                        <a:tailEnd/>
                      </a:ln>
                    </wps:spPr>
                    <wps:txb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 xml:space="preserve">Ultrabook, Celeron, Celeron Inside, Core Inside, Intel, Intel Logo, Intel Atom, Intel Atom Inside, Intel Core, Intel Inside, Intel Inside Logo, Intel vPro, Intel Evo, Itanium, Itanium Inside, Pentium, Pentium Inside, vPro Inside, Xeon, Xeon Phi, Xeon Inside, Intel </w:t>
                          </w:r>
                          <w:proofErr w:type="spellStart"/>
                          <w:r w:rsidR="009840CC" w:rsidRPr="00FB1DC9">
                            <w:rPr>
                              <w:rFonts w:ascii="Predator" w:hAnsi="Predator"/>
                              <w:sz w:val="10"/>
                              <w:szCs w:val="10"/>
                            </w:rPr>
                            <w:t>Agilex</w:t>
                          </w:r>
                          <w:proofErr w:type="spellEnd"/>
                          <w:r w:rsidR="009840CC" w:rsidRPr="00FB1DC9">
                            <w:rPr>
                              <w:rFonts w:ascii="Predator" w:hAnsi="Predator"/>
                              <w:sz w:val="10"/>
                              <w:szCs w:val="10"/>
                            </w:rPr>
                            <w:t xml:space="preserve">, Arria, Cyclone, </w:t>
                          </w:r>
                          <w:proofErr w:type="spellStart"/>
                          <w:r w:rsidR="009840CC" w:rsidRPr="00FB1DC9">
                            <w:rPr>
                              <w:rFonts w:ascii="Predator" w:hAnsi="Predator"/>
                              <w:sz w:val="10"/>
                              <w:szCs w:val="10"/>
                            </w:rPr>
                            <w:t>Movidius</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eASIC</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Enpirion</w:t>
                          </w:r>
                          <w:proofErr w:type="spellEnd"/>
                          <w:r w:rsidR="009840CC" w:rsidRPr="00FB1DC9">
                            <w:rPr>
                              <w:rFonts w:ascii="Predator" w:hAnsi="Predator"/>
                              <w:sz w:val="10"/>
                              <w:szCs w:val="10"/>
                            </w:rPr>
                            <w:t>, Iris, MAX, Intel RealSense, Stratix, and Intel Optane are trademarks of Intel Corporation or its subsidiaries.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3E52E" id="_x0000_t202" coordsize="21600,21600" o:spt="202" path="m,l,21600r21600,l21600,xe">
              <v:stroke joinstyle="miter"/>
              <v:path gradientshapeok="t" o:connecttype="rect"/>
            </v:shapetype>
            <v:shape id="Text Box 2" o:spid="_x0000_s1041" type="#_x0000_t202" style="position:absolute;margin-left:.55pt;margin-top:-53.9pt;width:509.25pt;height: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" filled="f" stroked="f">
              <v:textbo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 xml:space="preserve">Ultrabook, Celeron, Celeron Inside, Core Inside, Intel, Intel Logo, Intel Atom, Intel Atom Inside, Intel Core, Intel Inside, Intel Inside Logo, Intel vPro, Intel Evo, Itanium, Itanium Inside, Pentium, Pentium Inside, vPro Inside, Xeon, Xeon Phi, Xeon Inside, Intel </w:t>
                    </w:r>
                    <w:proofErr w:type="spellStart"/>
                    <w:r w:rsidR="009840CC" w:rsidRPr="00FB1DC9">
                      <w:rPr>
                        <w:rFonts w:ascii="Predator" w:hAnsi="Predator"/>
                        <w:sz w:val="10"/>
                        <w:szCs w:val="10"/>
                      </w:rPr>
                      <w:t>Agilex</w:t>
                    </w:r>
                    <w:proofErr w:type="spellEnd"/>
                    <w:r w:rsidR="009840CC" w:rsidRPr="00FB1DC9">
                      <w:rPr>
                        <w:rFonts w:ascii="Predator" w:hAnsi="Predator"/>
                        <w:sz w:val="10"/>
                        <w:szCs w:val="10"/>
                      </w:rPr>
                      <w:t xml:space="preserve">, Arria, Cyclone, </w:t>
                    </w:r>
                    <w:proofErr w:type="spellStart"/>
                    <w:r w:rsidR="009840CC" w:rsidRPr="00FB1DC9">
                      <w:rPr>
                        <w:rFonts w:ascii="Predator" w:hAnsi="Predator"/>
                        <w:sz w:val="10"/>
                        <w:szCs w:val="10"/>
                      </w:rPr>
                      <w:t>Movidius</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eASIC</w:t>
                    </w:r>
                    <w:proofErr w:type="spellEnd"/>
                    <w:r w:rsidR="009840CC" w:rsidRPr="00FB1DC9">
                      <w:rPr>
                        <w:rFonts w:ascii="Predator" w:hAnsi="Predator"/>
                        <w:sz w:val="10"/>
                        <w:szCs w:val="10"/>
                      </w:rPr>
                      <w:t xml:space="preserve">, </w:t>
                    </w:r>
                    <w:proofErr w:type="spellStart"/>
                    <w:r w:rsidR="009840CC" w:rsidRPr="00FB1DC9">
                      <w:rPr>
                        <w:rFonts w:ascii="Predator" w:hAnsi="Predator"/>
                        <w:sz w:val="10"/>
                        <w:szCs w:val="10"/>
                      </w:rPr>
                      <w:t>Enpirion</w:t>
                    </w:r>
                    <w:proofErr w:type="spellEnd"/>
                    <w:r w:rsidR="009840CC" w:rsidRPr="00FB1DC9">
                      <w:rPr>
                        <w:rFonts w:ascii="Predator" w:hAnsi="Predator"/>
                        <w:sz w:val="10"/>
                        <w:szCs w:val="10"/>
                      </w:rPr>
                      <w:t>, Iris, MAX, Intel RealSense, Stratix, and Intel Optane are trademarks of Intel Corporation or its subsidiaries.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32BCBFD" wp14:editId="125B0E2A">
              <wp:simplePos x="0" y="0"/>
              <wp:positionH relativeFrom="margin">
                <wp:posOffset>0</wp:posOffset>
              </wp:positionH>
              <wp:positionV relativeFrom="paragraph">
                <wp:posOffset>75602</wp:posOffset>
              </wp:positionV>
              <wp:extent cx="6474460" cy="72136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721360"/>
                      </a:xfrm>
                      <a:prstGeom prst="rect">
                        <a:avLst/>
                      </a:prstGeom>
                      <a:noFill/>
                      <a:ln w="9525">
                        <a:noFill/>
                        <a:miter lim="800000"/>
                        <a:headEnd/>
                        <a:tailEnd/>
                      </a:ln>
                    </wps:spPr>
                    <wps:txb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 xml:space="preserve">future, it is focused on enabling a world where hardware, software and services will fuse with one another to </w:t>
                          </w:r>
                          <w:proofErr w:type="gramStart"/>
                          <w:r w:rsidRPr="00392148">
                            <w:rPr>
                              <w:rFonts w:ascii="Predator" w:eastAsia="MS Mincho" w:hAnsi="Predator" w:cs="Helv"/>
                              <w:sz w:val="10"/>
                              <w:szCs w:val="10"/>
                            </w:rPr>
                            <w:t>open up</w:t>
                          </w:r>
                          <w:proofErr w:type="gramEnd"/>
                          <w:r w:rsidRPr="00392148">
                            <w:rPr>
                              <w:rFonts w:ascii="Predator" w:eastAsia="MS Mincho" w:hAnsi="Predator" w:cs="Helv"/>
                              <w:sz w:val="10"/>
                              <w:szCs w:val="10"/>
                            </w:rPr>
                            <w:t xml:space="preserve">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CBFD" id="_x0000_s1042" type="#_x0000_t202" style="position:absolute;margin-left:0;margin-top:5.95pt;width:509.8pt;height:5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" filled="f" stroked="f">
              <v:textbo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 xml:space="preserve">future, it is focused on enabling a world where hardware, software and services will fuse with one another to </w:t>
                    </w:r>
                    <w:proofErr w:type="gramStart"/>
                    <w:r w:rsidRPr="00392148">
                      <w:rPr>
                        <w:rFonts w:ascii="Predator" w:eastAsia="MS Mincho" w:hAnsi="Predator" w:cs="Helv"/>
                        <w:sz w:val="10"/>
                        <w:szCs w:val="10"/>
                      </w:rPr>
                      <w:t>open up</w:t>
                    </w:r>
                    <w:proofErr w:type="gramEnd"/>
                    <w:r w:rsidRPr="00392148">
                      <w:rPr>
                        <w:rFonts w:ascii="Predator" w:eastAsia="MS Mincho" w:hAnsi="Predator" w:cs="Helv"/>
                        <w:sz w:val="10"/>
                        <w:szCs w:val="10"/>
                      </w:rPr>
                      <w:t xml:space="preserve">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EB8D" w14:textId="77777777" w:rsidR="00830FC3" w:rsidRDefault="00830F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18B0D" w14:textId="77777777" w:rsidR="009E63C5" w:rsidRDefault="009E63C5" w:rsidP="00F019D5">
      <w:pPr>
        <w:spacing w:after="0" w:line="240" w:lineRule="auto"/>
      </w:pPr>
      <w:r>
        <w:separator/>
      </w:r>
    </w:p>
  </w:footnote>
  <w:footnote w:type="continuationSeparator" w:id="0">
    <w:p w14:paraId="77E23E63" w14:textId="77777777" w:rsidR="009E63C5" w:rsidRDefault="009E63C5" w:rsidP="00F01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258E" w14:textId="77777777" w:rsidR="00830FC3" w:rsidRDefault="00830FC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8F96" w14:textId="77777777" w:rsidR="00830FC3" w:rsidRDefault="00830FC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D592" w14:textId="77777777" w:rsidR="00830FC3" w:rsidRDefault="00830FC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bullet-s"/>
      </v:shape>
    </w:pict>
  </w:numPicBullet>
  <w:abstractNum w:abstractNumId="0" w15:restartNumberingAfterBreak="0">
    <w:nsid w:val="04E72EA6"/>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B98"/>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A2D8E"/>
    <w:multiLevelType w:val="hybridMultilevel"/>
    <w:tmpl w:val="B35E9B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9E070B"/>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83A32"/>
    <w:multiLevelType w:val="multilevel"/>
    <w:tmpl w:val="C4A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30F70"/>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122D4D"/>
    <w:multiLevelType w:val="hybridMultilevel"/>
    <w:tmpl w:val="9D543A3E"/>
    <w:lvl w:ilvl="0" w:tplc="DABABE48">
      <w:start w:val="1"/>
      <w:numFmt w:val="decimal"/>
      <w:pStyle w:val="notelist"/>
      <w:lvlText w:val="%1."/>
      <w:lvlJc w:val="left"/>
      <w:pPr>
        <w:tabs>
          <w:tab w:val="num" w:pos="720"/>
        </w:tabs>
        <w:ind w:left="720" w:hanging="360"/>
      </w:pPr>
      <w:rPr>
        <w:sz w:val="10"/>
        <w:szCs w:val="1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3CEA20AA"/>
    <w:multiLevelType w:val="hybridMultilevel"/>
    <w:tmpl w:val="C942793E"/>
    <w:lvl w:ilvl="0" w:tplc="6A500F8E">
      <w:start w:val="1"/>
      <w:numFmt w:val="bullet"/>
      <w:pStyle w:val="Seznam"/>
      <w:lvlText w:val=""/>
      <w:lvlJc w:val="left"/>
      <w:pPr>
        <w:tabs>
          <w:tab w:val="num" w:pos="468"/>
        </w:tabs>
        <w:ind w:left="468" w:hanging="360"/>
      </w:pPr>
      <w:rPr>
        <w:rFonts w:ascii="Symbol" w:hAnsi="Symbol" w:hint="default"/>
        <w:color w:val="auto"/>
      </w:rPr>
    </w:lvl>
    <w:lvl w:ilvl="1" w:tplc="0582CD02">
      <w:start w:val="1"/>
      <w:numFmt w:val="bullet"/>
      <w:lvlText w:val=""/>
      <w:lvlJc w:val="left"/>
      <w:pPr>
        <w:tabs>
          <w:tab w:val="num" w:pos="468"/>
        </w:tabs>
        <w:ind w:left="468" w:hanging="360"/>
      </w:pPr>
      <w:rPr>
        <w:rFonts w:ascii="Symbol" w:hAnsi="Symbol" w:hint="default"/>
        <w:color w:val="auto"/>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Symbol"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Symbol"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8" w15:restartNumberingAfterBreak="0">
    <w:nsid w:val="40A2587E"/>
    <w:multiLevelType w:val="multilevel"/>
    <w:tmpl w:val="CBECC0C4"/>
    <w:lvl w:ilvl="0">
      <w:start w:val="1"/>
      <w:numFmt w:val="decimal"/>
      <w:lvlText w:val="%1"/>
      <w:lvlJc w:val="left"/>
      <w:pPr>
        <w:tabs>
          <w:tab w:val="num" w:pos="360"/>
        </w:tabs>
        <w:ind w:left="360" w:hanging="360"/>
      </w:pPr>
      <w:rPr>
        <w:rFonts w:hint="default"/>
        <w:b/>
        <w:color w:val="auto"/>
      </w:rPr>
    </w:lvl>
    <w:lvl w:ilvl="1">
      <w:start w:val="5"/>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9" w15:restartNumberingAfterBreak="0">
    <w:nsid w:val="449079B7"/>
    <w:multiLevelType w:val="multilevel"/>
    <w:tmpl w:val="BD0AB28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A05BAC"/>
    <w:multiLevelType w:val="hybridMultilevel"/>
    <w:tmpl w:val="F45E5890"/>
    <w:lvl w:ilvl="0" w:tplc="A29A72E2">
      <w:start w:val="1"/>
      <w:numFmt w:val="bullet"/>
      <w:lvlText w:val=""/>
      <w:lvlJc w:val="left"/>
      <w:pPr>
        <w:tabs>
          <w:tab w:val="num" w:pos="360"/>
        </w:tabs>
        <w:ind w:left="360" w:hanging="360"/>
      </w:pPr>
      <w:rPr>
        <w:rFonts w:ascii="Symbol" w:hAnsi="Symbol" w:hint="default"/>
        <w:color w:val="auto"/>
        <w:sz w:val="11"/>
      </w:rPr>
    </w:lvl>
    <w:lvl w:ilvl="1" w:tplc="04090003">
      <w:start w:val="1"/>
      <w:numFmt w:val="bullet"/>
      <w:lvlText w:val=""/>
      <w:lvlJc w:val="left"/>
      <w:pPr>
        <w:tabs>
          <w:tab w:val="num" w:pos="-656"/>
        </w:tabs>
        <w:ind w:left="-656" w:hanging="480"/>
      </w:pPr>
      <w:rPr>
        <w:rFonts w:ascii="Wingdings" w:hAnsi="Wingdings" w:hint="default"/>
      </w:rPr>
    </w:lvl>
    <w:lvl w:ilvl="2" w:tplc="04090005" w:tentative="1">
      <w:start w:val="1"/>
      <w:numFmt w:val="bullet"/>
      <w:lvlText w:val=""/>
      <w:lvlJc w:val="left"/>
      <w:pPr>
        <w:tabs>
          <w:tab w:val="num" w:pos="-176"/>
        </w:tabs>
        <w:ind w:left="-176" w:hanging="480"/>
      </w:pPr>
      <w:rPr>
        <w:rFonts w:ascii="Wingdings" w:hAnsi="Wingdings" w:hint="default"/>
      </w:rPr>
    </w:lvl>
    <w:lvl w:ilvl="3" w:tplc="04090001" w:tentative="1">
      <w:start w:val="1"/>
      <w:numFmt w:val="bullet"/>
      <w:lvlText w:val=""/>
      <w:lvlJc w:val="left"/>
      <w:pPr>
        <w:tabs>
          <w:tab w:val="num" w:pos="304"/>
        </w:tabs>
        <w:ind w:left="304" w:hanging="480"/>
      </w:pPr>
      <w:rPr>
        <w:rFonts w:ascii="Wingdings" w:hAnsi="Wingdings" w:hint="default"/>
      </w:rPr>
    </w:lvl>
    <w:lvl w:ilvl="4" w:tplc="04090003" w:tentative="1">
      <w:start w:val="1"/>
      <w:numFmt w:val="bullet"/>
      <w:lvlText w:val=""/>
      <w:lvlJc w:val="left"/>
      <w:pPr>
        <w:tabs>
          <w:tab w:val="num" w:pos="784"/>
        </w:tabs>
        <w:ind w:left="784" w:hanging="480"/>
      </w:pPr>
      <w:rPr>
        <w:rFonts w:ascii="Wingdings" w:hAnsi="Wingdings" w:hint="default"/>
      </w:rPr>
    </w:lvl>
    <w:lvl w:ilvl="5" w:tplc="04090005" w:tentative="1">
      <w:start w:val="1"/>
      <w:numFmt w:val="bullet"/>
      <w:lvlText w:val=""/>
      <w:lvlJc w:val="left"/>
      <w:pPr>
        <w:tabs>
          <w:tab w:val="num" w:pos="1264"/>
        </w:tabs>
        <w:ind w:left="1264" w:hanging="480"/>
      </w:pPr>
      <w:rPr>
        <w:rFonts w:ascii="Wingdings" w:hAnsi="Wingdings" w:hint="default"/>
      </w:rPr>
    </w:lvl>
    <w:lvl w:ilvl="6" w:tplc="04090001" w:tentative="1">
      <w:start w:val="1"/>
      <w:numFmt w:val="bullet"/>
      <w:lvlText w:val=""/>
      <w:lvlJc w:val="left"/>
      <w:pPr>
        <w:tabs>
          <w:tab w:val="num" w:pos="1744"/>
        </w:tabs>
        <w:ind w:left="1744" w:hanging="480"/>
      </w:pPr>
      <w:rPr>
        <w:rFonts w:ascii="Wingdings" w:hAnsi="Wingdings" w:hint="default"/>
      </w:rPr>
    </w:lvl>
    <w:lvl w:ilvl="7" w:tplc="04090003" w:tentative="1">
      <w:start w:val="1"/>
      <w:numFmt w:val="bullet"/>
      <w:lvlText w:val=""/>
      <w:lvlJc w:val="left"/>
      <w:pPr>
        <w:tabs>
          <w:tab w:val="num" w:pos="2224"/>
        </w:tabs>
        <w:ind w:left="2224" w:hanging="480"/>
      </w:pPr>
      <w:rPr>
        <w:rFonts w:ascii="Wingdings" w:hAnsi="Wingdings" w:hint="default"/>
      </w:rPr>
    </w:lvl>
    <w:lvl w:ilvl="8" w:tplc="04090005" w:tentative="1">
      <w:start w:val="1"/>
      <w:numFmt w:val="bullet"/>
      <w:lvlText w:val=""/>
      <w:lvlJc w:val="left"/>
      <w:pPr>
        <w:tabs>
          <w:tab w:val="num" w:pos="2704"/>
        </w:tabs>
        <w:ind w:left="2704" w:hanging="480"/>
      </w:pPr>
      <w:rPr>
        <w:rFonts w:ascii="Wingdings" w:hAnsi="Wingdings" w:hint="default"/>
      </w:rPr>
    </w:lvl>
  </w:abstractNum>
  <w:abstractNum w:abstractNumId="11" w15:restartNumberingAfterBreak="0">
    <w:nsid w:val="58F62BAC"/>
    <w:multiLevelType w:val="hybridMultilevel"/>
    <w:tmpl w:val="E6864F9A"/>
    <w:lvl w:ilvl="0" w:tplc="4E22DE10">
      <w:start w:val="1"/>
      <w:numFmt w:val="decimal"/>
      <w:lvlText w:val="%1."/>
      <w:lvlJc w:val="left"/>
      <w:pPr>
        <w:tabs>
          <w:tab w:val="num" w:pos="480"/>
        </w:tabs>
        <w:ind w:left="480" w:hanging="480"/>
      </w:pPr>
      <w:rPr>
        <w:rFonts w:ascii="Acer Foco" w:hAnsi="Acer Foco" w:hint="default"/>
        <w:b w:val="0"/>
        <w:caps w:val="0"/>
        <w:strike w:val="0"/>
        <w:dstrike w:val="0"/>
        <w:vanish w:val="0"/>
        <w:sz w:val="10"/>
        <w:szCs w:val="10"/>
        <w:vertAlign w:val="base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D710B7"/>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F4422"/>
    <w:multiLevelType w:val="hybridMultilevel"/>
    <w:tmpl w:val="0028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062EB"/>
    <w:multiLevelType w:val="multilevel"/>
    <w:tmpl w:val="54FE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7068CD"/>
    <w:multiLevelType w:val="hybridMultilevel"/>
    <w:tmpl w:val="BD6C8250"/>
    <w:lvl w:ilvl="0" w:tplc="97CC1A1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F0549B2"/>
    <w:multiLevelType w:val="hybridMultilevel"/>
    <w:tmpl w:val="A5F4F172"/>
    <w:lvl w:ilvl="0" w:tplc="DE04D85A">
      <w:start w:val="1"/>
      <w:numFmt w:val="bullet"/>
      <w:pStyle w:val="softwarelist"/>
      <w:lvlText w:val=""/>
      <w:lvlPicBulletId w:val="0"/>
      <w:lvlJc w:val="left"/>
      <w:pPr>
        <w:tabs>
          <w:tab w:val="num" w:pos="1080"/>
        </w:tabs>
        <w:ind w:left="1080" w:hanging="360"/>
      </w:pPr>
      <w:rPr>
        <w:rFonts w:ascii="Symbol" w:hAnsi="Symbol" w:hint="default"/>
        <w:color w:val="auto"/>
        <w:sz w:val="12"/>
        <w:szCs w:val="12"/>
      </w:rPr>
    </w:lvl>
    <w:lvl w:ilvl="1" w:tplc="F070B0E0">
      <w:start w:val="1"/>
      <w:numFmt w:val="bullet"/>
      <w:lvlText w:val=""/>
      <w:lvlPicBulletId w:val="0"/>
      <w:lvlJc w:val="left"/>
      <w:pPr>
        <w:tabs>
          <w:tab w:val="num" w:pos="1507"/>
        </w:tabs>
        <w:ind w:left="1507" w:hanging="360"/>
      </w:pPr>
      <w:rPr>
        <w:rFonts w:ascii="Symbol" w:hAnsi="Symbol" w:hint="default"/>
        <w:color w:val="auto"/>
        <w:sz w:val="12"/>
        <w:szCs w:val="12"/>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num w:numId="1" w16cid:durableId="1845584907">
    <w:abstractNumId w:val="9"/>
  </w:num>
  <w:num w:numId="2" w16cid:durableId="1014575801">
    <w:abstractNumId w:val="6"/>
  </w:num>
  <w:num w:numId="3" w16cid:durableId="30106732">
    <w:abstractNumId w:val="7"/>
  </w:num>
  <w:num w:numId="4" w16cid:durableId="1534267731">
    <w:abstractNumId w:val="11"/>
  </w:num>
  <w:num w:numId="5" w16cid:durableId="1158611451">
    <w:abstractNumId w:val="8"/>
  </w:num>
  <w:num w:numId="6" w16cid:durableId="334573753">
    <w:abstractNumId w:val="15"/>
  </w:num>
  <w:num w:numId="7" w16cid:durableId="1390567510">
    <w:abstractNumId w:val="1"/>
  </w:num>
  <w:num w:numId="8" w16cid:durableId="852766451">
    <w:abstractNumId w:val="13"/>
  </w:num>
  <w:num w:numId="9" w16cid:durableId="1329795728">
    <w:abstractNumId w:val="5"/>
  </w:num>
  <w:num w:numId="10" w16cid:durableId="637222650">
    <w:abstractNumId w:val="12"/>
  </w:num>
  <w:num w:numId="11" w16cid:durableId="1204640111">
    <w:abstractNumId w:val="16"/>
  </w:num>
  <w:num w:numId="12" w16cid:durableId="189227276">
    <w:abstractNumId w:val="2"/>
  </w:num>
  <w:num w:numId="13" w16cid:durableId="1323894206">
    <w:abstractNumId w:val="14"/>
  </w:num>
  <w:num w:numId="14" w16cid:durableId="588733947">
    <w:abstractNumId w:val="10"/>
  </w:num>
  <w:num w:numId="15" w16cid:durableId="859120847">
    <w:abstractNumId w:val="4"/>
  </w:num>
  <w:num w:numId="16" w16cid:durableId="730037848">
    <w:abstractNumId w:val="3"/>
  </w:num>
  <w:num w:numId="17" w16cid:durableId="1504853409">
    <w:abstractNumId w:val="0"/>
  </w:num>
  <w:num w:numId="18" w16cid:durableId="5832967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D"/>
    <w:rsid w:val="00002E12"/>
    <w:rsid w:val="00007894"/>
    <w:rsid w:val="0001133D"/>
    <w:rsid w:val="00011F60"/>
    <w:rsid w:val="000131DE"/>
    <w:rsid w:val="000145C9"/>
    <w:rsid w:val="00015F16"/>
    <w:rsid w:val="00025A6D"/>
    <w:rsid w:val="00027309"/>
    <w:rsid w:val="000343EF"/>
    <w:rsid w:val="00034DC9"/>
    <w:rsid w:val="0004050B"/>
    <w:rsid w:val="00044FE2"/>
    <w:rsid w:val="00051E16"/>
    <w:rsid w:val="00053965"/>
    <w:rsid w:val="00055C2E"/>
    <w:rsid w:val="0005776E"/>
    <w:rsid w:val="00060E16"/>
    <w:rsid w:val="00062E51"/>
    <w:rsid w:val="00070C1D"/>
    <w:rsid w:val="00080F09"/>
    <w:rsid w:val="00091F54"/>
    <w:rsid w:val="000A2571"/>
    <w:rsid w:val="000A374F"/>
    <w:rsid w:val="000B17DF"/>
    <w:rsid w:val="000B1DE0"/>
    <w:rsid w:val="000B3C8F"/>
    <w:rsid w:val="000B5A67"/>
    <w:rsid w:val="000B6388"/>
    <w:rsid w:val="000B7CF2"/>
    <w:rsid w:val="000C453E"/>
    <w:rsid w:val="000C48CE"/>
    <w:rsid w:val="000C785E"/>
    <w:rsid w:val="000D380C"/>
    <w:rsid w:val="000D76E3"/>
    <w:rsid w:val="000D7F1E"/>
    <w:rsid w:val="000E0D9F"/>
    <w:rsid w:val="000E5722"/>
    <w:rsid w:val="000E5882"/>
    <w:rsid w:val="000E5D14"/>
    <w:rsid w:val="000F3242"/>
    <w:rsid w:val="000F5CDC"/>
    <w:rsid w:val="00100A10"/>
    <w:rsid w:val="00101296"/>
    <w:rsid w:val="00101656"/>
    <w:rsid w:val="00110877"/>
    <w:rsid w:val="00110915"/>
    <w:rsid w:val="00110ECB"/>
    <w:rsid w:val="00112F37"/>
    <w:rsid w:val="00113220"/>
    <w:rsid w:val="00114E02"/>
    <w:rsid w:val="00117A27"/>
    <w:rsid w:val="0012043A"/>
    <w:rsid w:val="00123AAA"/>
    <w:rsid w:val="001263FA"/>
    <w:rsid w:val="001271C9"/>
    <w:rsid w:val="001334F7"/>
    <w:rsid w:val="001403FE"/>
    <w:rsid w:val="00140702"/>
    <w:rsid w:val="0014165C"/>
    <w:rsid w:val="00141FF2"/>
    <w:rsid w:val="00145687"/>
    <w:rsid w:val="001500FF"/>
    <w:rsid w:val="00150106"/>
    <w:rsid w:val="00150CDA"/>
    <w:rsid w:val="001518A4"/>
    <w:rsid w:val="001534C6"/>
    <w:rsid w:val="00156D45"/>
    <w:rsid w:val="00157D27"/>
    <w:rsid w:val="00162C1C"/>
    <w:rsid w:val="00171547"/>
    <w:rsid w:val="00172EB1"/>
    <w:rsid w:val="001770BA"/>
    <w:rsid w:val="00182229"/>
    <w:rsid w:val="001829C7"/>
    <w:rsid w:val="00190A68"/>
    <w:rsid w:val="00197582"/>
    <w:rsid w:val="001A1377"/>
    <w:rsid w:val="001A264E"/>
    <w:rsid w:val="001A5EFE"/>
    <w:rsid w:val="001A7674"/>
    <w:rsid w:val="001B5EB9"/>
    <w:rsid w:val="001B7457"/>
    <w:rsid w:val="001D32BF"/>
    <w:rsid w:val="001D34EC"/>
    <w:rsid w:val="001E49DA"/>
    <w:rsid w:val="001E6324"/>
    <w:rsid w:val="001E64BD"/>
    <w:rsid w:val="001E76F4"/>
    <w:rsid w:val="001F1FEC"/>
    <w:rsid w:val="001F3B6E"/>
    <w:rsid w:val="001F3DFA"/>
    <w:rsid w:val="001F7397"/>
    <w:rsid w:val="0020121D"/>
    <w:rsid w:val="00204E56"/>
    <w:rsid w:val="00206FEB"/>
    <w:rsid w:val="00207A1C"/>
    <w:rsid w:val="00214B9F"/>
    <w:rsid w:val="0021585C"/>
    <w:rsid w:val="0022316A"/>
    <w:rsid w:val="002259EA"/>
    <w:rsid w:val="002374FD"/>
    <w:rsid w:val="00250CB2"/>
    <w:rsid w:val="002536CC"/>
    <w:rsid w:val="002605DD"/>
    <w:rsid w:val="00261B7F"/>
    <w:rsid w:val="002669C1"/>
    <w:rsid w:val="00267E6D"/>
    <w:rsid w:val="00270611"/>
    <w:rsid w:val="002727C5"/>
    <w:rsid w:val="00273E97"/>
    <w:rsid w:val="00275B3B"/>
    <w:rsid w:val="002774B1"/>
    <w:rsid w:val="00280F7B"/>
    <w:rsid w:val="00281067"/>
    <w:rsid w:val="00281D96"/>
    <w:rsid w:val="00295FB2"/>
    <w:rsid w:val="0029628D"/>
    <w:rsid w:val="00296E20"/>
    <w:rsid w:val="00297F6A"/>
    <w:rsid w:val="002A2DFF"/>
    <w:rsid w:val="002A449C"/>
    <w:rsid w:val="002A46AD"/>
    <w:rsid w:val="002A5718"/>
    <w:rsid w:val="002B00DA"/>
    <w:rsid w:val="002B1ECD"/>
    <w:rsid w:val="002B221F"/>
    <w:rsid w:val="002B60E1"/>
    <w:rsid w:val="002B630F"/>
    <w:rsid w:val="002B74AD"/>
    <w:rsid w:val="002C078C"/>
    <w:rsid w:val="002C5713"/>
    <w:rsid w:val="002C5C3A"/>
    <w:rsid w:val="002C6C28"/>
    <w:rsid w:val="002C7121"/>
    <w:rsid w:val="002C7950"/>
    <w:rsid w:val="002D0ACE"/>
    <w:rsid w:val="002D160A"/>
    <w:rsid w:val="002D4A4D"/>
    <w:rsid w:val="002E19B1"/>
    <w:rsid w:val="002E2A52"/>
    <w:rsid w:val="002E6750"/>
    <w:rsid w:val="002E6802"/>
    <w:rsid w:val="002F5869"/>
    <w:rsid w:val="003016F2"/>
    <w:rsid w:val="00301F59"/>
    <w:rsid w:val="0031042C"/>
    <w:rsid w:val="00312BA0"/>
    <w:rsid w:val="00312C8D"/>
    <w:rsid w:val="00312CEF"/>
    <w:rsid w:val="0031768D"/>
    <w:rsid w:val="003220BF"/>
    <w:rsid w:val="00322B22"/>
    <w:rsid w:val="00323163"/>
    <w:rsid w:val="003235E6"/>
    <w:rsid w:val="00323894"/>
    <w:rsid w:val="003273A4"/>
    <w:rsid w:val="00334B88"/>
    <w:rsid w:val="003376BD"/>
    <w:rsid w:val="00340C1F"/>
    <w:rsid w:val="0034334E"/>
    <w:rsid w:val="0034366B"/>
    <w:rsid w:val="003500A9"/>
    <w:rsid w:val="00355BA9"/>
    <w:rsid w:val="00356D71"/>
    <w:rsid w:val="00357510"/>
    <w:rsid w:val="003626F5"/>
    <w:rsid w:val="00363E63"/>
    <w:rsid w:val="0037211F"/>
    <w:rsid w:val="00376FBA"/>
    <w:rsid w:val="0037706E"/>
    <w:rsid w:val="0037724C"/>
    <w:rsid w:val="00377D2D"/>
    <w:rsid w:val="003802F9"/>
    <w:rsid w:val="003847EF"/>
    <w:rsid w:val="00386844"/>
    <w:rsid w:val="00386AB4"/>
    <w:rsid w:val="00390C87"/>
    <w:rsid w:val="0039214F"/>
    <w:rsid w:val="00392707"/>
    <w:rsid w:val="00393EB6"/>
    <w:rsid w:val="00397163"/>
    <w:rsid w:val="003977DB"/>
    <w:rsid w:val="003A02B9"/>
    <w:rsid w:val="003A3181"/>
    <w:rsid w:val="003A3642"/>
    <w:rsid w:val="003A5A35"/>
    <w:rsid w:val="003A7068"/>
    <w:rsid w:val="003B6117"/>
    <w:rsid w:val="003B73AE"/>
    <w:rsid w:val="003C64DE"/>
    <w:rsid w:val="003E0230"/>
    <w:rsid w:val="003E0A4C"/>
    <w:rsid w:val="003E6730"/>
    <w:rsid w:val="003E75B9"/>
    <w:rsid w:val="003E7AAF"/>
    <w:rsid w:val="003F0CDD"/>
    <w:rsid w:val="003F2819"/>
    <w:rsid w:val="003F4C49"/>
    <w:rsid w:val="003F5DAD"/>
    <w:rsid w:val="003F75E1"/>
    <w:rsid w:val="0040096D"/>
    <w:rsid w:val="00402490"/>
    <w:rsid w:val="00404549"/>
    <w:rsid w:val="00405695"/>
    <w:rsid w:val="00405F3C"/>
    <w:rsid w:val="00406065"/>
    <w:rsid w:val="00412C7A"/>
    <w:rsid w:val="0041669A"/>
    <w:rsid w:val="00417DF6"/>
    <w:rsid w:val="00420FD1"/>
    <w:rsid w:val="0042343F"/>
    <w:rsid w:val="004245BB"/>
    <w:rsid w:val="00424B7B"/>
    <w:rsid w:val="0042556F"/>
    <w:rsid w:val="00427D4D"/>
    <w:rsid w:val="00435E3E"/>
    <w:rsid w:val="00437591"/>
    <w:rsid w:val="0043773A"/>
    <w:rsid w:val="0043776E"/>
    <w:rsid w:val="00440279"/>
    <w:rsid w:val="00440C32"/>
    <w:rsid w:val="004440B6"/>
    <w:rsid w:val="004440CF"/>
    <w:rsid w:val="00444238"/>
    <w:rsid w:val="004446E3"/>
    <w:rsid w:val="0045210F"/>
    <w:rsid w:val="004526D8"/>
    <w:rsid w:val="00452704"/>
    <w:rsid w:val="0045291B"/>
    <w:rsid w:val="00452FB4"/>
    <w:rsid w:val="00455B3C"/>
    <w:rsid w:val="00460330"/>
    <w:rsid w:val="004623D3"/>
    <w:rsid w:val="004646CB"/>
    <w:rsid w:val="0046794B"/>
    <w:rsid w:val="004704D7"/>
    <w:rsid w:val="00471E68"/>
    <w:rsid w:val="00472DD3"/>
    <w:rsid w:val="00474159"/>
    <w:rsid w:val="00474A99"/>
    <w:rsid w:val="0048087D"/>
    <w:rsid w:val="00481286"/>
    <w:rsid w:val="0048176C"/>
    <w:rsid w:val="00484688"/>
    <w:rsid w:val="0048474C"/>
    <w:rsid w:val="0048737E"/>
    <w:rsid w:val="0049063A"/>
    <w:rsid w:val="004917C5"/>
    <w:rsid w:val="00492B21"/>
    <w:rsid w:val="004A1523"/>
    <w:rsid w:val="004A5E2B"/>
    <w:rsid w:val="004A6AA8"/>
    <w:rsid w:val="004B0352"/>
    <w:rsid w:val="004B2C21"/>
    <w:rsid w:val="004B7090"/>
    <w:rsid w:val="004C2CDF"/>
    <w:rsid w:val="004C3975"/>
    <w:rsid w:val="004C556B"/>
    <w:rsid w:val="004C5722"/>
    <w:rsid w:val="004D7482"/>
    <w:rsid w:val="004D75CD"/>
    <w:rsid w:val="004E004B"/>
    <w:rsid w:val="004E08DC"/>
    <w:rsid w:val="004E116B"/>
    <w:rsid w:val="004E18AE"/>
    <w:rsid w:val="004E2D73"/>
    <w:rsid w:val="004E3496"/>
    <w:rsid w:val="004E485A"/>
    <w:rsid w:val="004E5158"/>
    <w:rsid w:val="004E5647"/>
    <w:rsid w:val="004E7C58"/>
    <w:rsid w:val="004E7D3A"/>
    <w:rsid w:val="004F0063"/>
    <w:rsid w:val="00503B9D"/>
    <w:rsid w:val="00505883"/>
    <w:rsid w:val="00506740"/>
    <w:rsid w:val="00507D7F"/>
    <w:rsid w:val="00511E1A"/>
    <w:rsid w:val="00520495"/>
    <w:rsid w:val="00520FAC"/>
    <w:rsid w:val="00521BDA"/>
    <w:rsid w:val="00522BB6"/>
    <w:rsid w:val="005256F3"/>
    <w:rsid w:val="00526C7D"/>
    <w:rsid w:val="005305AB"/>
    <w:rsid w:val="00537CF4"/>
    <w:rsid w:val="005403AE"/>
    <w:rsid w:val="00542D04"/>
    <w:rsid w:val="00543DCA"/>
    <w:rsid w:val="005456E0"/>
    <w:rsid w:val="00550B7F"/>
    <w:rsid w:val="00551179"/>
    <w:rsid w:val="00554FE0"/>
    <w:rsid w:val="0055501E"/>
    <w:rsid w:val="005554F7"/>
    <w:rsid w:val="0055673F"/>
    <w:rsid w:val="00557969"/>
    <w:rsid w:val="0056092D"/>
    <w:rsid w:val="005658EA"/>
    <w:rsid w:val="005670FB"/>
    <w:rsid w:val="00572E58"/>
    <w:rsid w:val="00573B66"/>
    <w:rsid w:val="00575A1B"/>
    <w:rsid w:val="005773EA"/>
    <w:rsid w:val="00580D3B"/>
    <w:rsid w:val="00582460"/>
    <w:rsid w:val="00583D59"/>
    <w:rsid w:val="00584054"/>
    <w:rsid w:val="00585432"/>
    <w:rsid w:val="00585870"/>
    <w:rsid w:val="00587409"/>
    <w:rsid w:val="00591BAF"/>
    <w:rsid w:val="00593D28"/>
    <w:rsid w:val="0059529B"/>
    <w:rsid w:val="00595C05"/>
    <w:rsid w:val="005A13DA"/>
    <w:rsid w:val="005A1BAB"/>
    <w:rsid w:val="005A2F02"/>
    <w:rsid w:val="005A3836"/>
    <w:rsid w:val="005A3BB1"/>
    <w:rsid w:val="005A5BE3"/>
    <w:rsid w:val="005B58BA"/>
    <w:rsid w:val="005C2BB4"/>
    <w:rsid w:val="005C498F"/>
    <w:rsid w:val="005C7F2C"/>
    <w:rsid w:val="005D10B5"/>
    <w:rsid w:val="005D3867"/>
    <w:rsid w:val="005D48E2"/>
    <w:rsid w:val="005D496D"/>
    <w:rsid w:val="005D55E0"/>
    <w:rsid w:val="005D5D65"/>
    <w:rsid w:val="005E0C4A"/>
    <w:rsid w:val="005E1FC3"/>
    <w:rsid w:val="005E3615"/>
    <w:rsid w:val="005E4164"/>
    <w:rsid w:val="005F270A"/>
    <w:rsid w:val="005F3C01"/>
    <w:rsid w:val="00602E8E"/>
    <w:rsid w:val="006068AF"/>
    <w:rsid w:val="0060709E"/>
    <w:rsid w:val="00607371"/>
    <w:rsid w:val="00610DCC"/>
    <w:rsid w:val="00611AF9"/>
    <w:rsid w:val="00614F30"/>
    <w:rsid w:val="006155A6"/>
    <w:rsid w:val="00615BAC"/>
    <w:rsid w:val="00616612"/>
    <w:rsid w:val="00616ADB"/>
    <w:rsid w:val="006207E3"/>
    <w:rsid w:val="006279C1"/>
    <w:rsid w:val="006301A9"/>
    <w:rsid w:val="00631ACE"/>
    <w:rsid w:val="00634973"/>
    <w:rsid w:val="00634C8B"/>
    <w:rsid w:val="006354A5"/>
    <w:rsid w:val="006373F2"/>
    <w:rsid w:val="00641E48"/>
    <w:rsid w:val="006426AC"/>
    <w:rsid w:val="006449E8"/>
    <w:rsid w:val="00645D32"/>
    <w:rsid w:val="00645F92"/>
    <w:rsid w:val="0064706A"/>
    <w:rsid w:val="00647980"/>
    <w:rsid w:val="006508D3"/>
    <w:rsid w:val="00650CFB"/>
    <w:rsid w:val="00651FB0"/>
    <w:rsid w:val="006538D1"/>
    <w:rsid w:val="00655D3A"/>
    <w:rsid w:val="006608CE"/>
    <w:rsid w:val="00665951"/>
    <w:rsid w:val="00666254"/>
    <w:rsid w:val="00667EA6"/>
    <w:rsid w:val="00670818"/>
    <w:rsid w:val="00673995"/>
    <w:rsid w:val="006741F9"/>
    <w:rsid w:val="006760E3"/>
    <w:rsid w:val="006771BD"/>
    <w:rsid w:val="00683023"/>
    <w:rsid w:val="006840A6"/>
    <w:rsid w:val="00685BA8"/>
    <w:rsid w:val="00685F64"/>
    <w:rsid w:val="006875AD"/>
    <w:rsid w:val="00690899"/>
    <w:rsid w:val="00691D82"/>
    <w:rsid w:val="006933FC"/>
    <w:rsid w:val="006968E3"/>
    <w:rsid w:val="006A15BD"/>
    <w:rsid w:val="006A3404"/>
    <w:rsid w:val="006A69EB"/>
    <w:rsid w:val="006A762B"/>
    <w:rsid w:val="006B00E0"/>
    <w:rsid w:val="006B0AE6"/>
    <w:rsid w:val="006B1E39"/>
    <w:rsid w:val="006B1E85"/>
    <w:rsid w:val="006B55AA"/>
    <w:rsid w:val="006B5642"/>
    <w:rsid w:val="006B7DDA"/>
    <w:rsid w:val="006C1175"/>
    <w:rsid w:val="006C1DD2"/>
    <w:rsid w:val="006C2622"/>
    <w:rsid w:val="006C4525"/>
    <w:rsid w:val="006C50F6"/>
    <w:rsid w:val="006C6790"/>
    <w:rsid w:val="006C720A"/>
    <w:rsid w:val="006D374C"/>
    <w:rsid w:val="006D3957"/>
    <w:rsid w:val="006E2ACA"/>
    <w:rsid w:val="006E3591"/>
    <w:rsid w:val="006E37BB"/>
    <w:rsid w:val="006E44CD"/>
    <w:rsid w:val="006E6D91"/>
    <w:rsid w:val="006F68ED"/>
    <w:rsid w:val="00700EB0"/>
    <w:rsid w:val="00703B32"/>
    <w:rsid w:val="00705616"/>
    <w:rsid w:val="00710E5B"/>
    <w:rsid w:val="007116C5"/>
    <w:rsid w:val="00716B9C"/>
    <w:rsid w:val="007215B8"/>
    <w:rsid w:val="00727C88"/>
    <w:rsid w:val="00727D8A"/>
    <w:rsid w:val="0073582B"/>
    <w:rsid w:val="007432B2"/>
    <w:rsid w:val="00745900"/>
    <w:rsid w:val="0075122C"/>
    <w:rsid w:val="007536E7"/>
    <w:rsid w:val="007553A8"/>
    <w:rsid w:val="007555E6"/>
    <w:rsid w:val="0076127F"/>
    <w:rsid w:val="0076299A"/>
    <w:rsid w:val="00766E2F"/>
    <w:rsid w:val="00777153"/>
    <w:rsid w:val="00780FC0"/>
    <w:rsid w:val="00783210"/>
    <w:rsid w:val="007848F2"/>
    <w:rsid w:val="00793456"/>
    <w:rsid w:val="007943A0"/>
    <w:rsid w:val="007A142E"/>
    <w:rsid w:val="007A1BF0"/>
    <w:rsid w:val="007A233A"/>
    <w:rsid w:val="007A2B66"/>
    <w:rsid w:val="007A67B3"/>
    <w:rsid w:val="007B0C40"/>
    <w:rsid w:val="007B0FE2"/>
    <w:rsid w:val="007B150E"/>
    <w:rsid w:val="007B4A51"/>
    <w:rsid w:val="007B5BF7"/>
    <w:rsid w:val="007B7089"/>
    <w:rsid w:val="007B7CB3"/>
    <w:rsid w:val="007C09D0"/>
    <w:rsid w:val="007C2E3A"/>
    <w:rsid w:val="007C314D"/>
    <w:rsid w:val="007D2D55"/>
    <w:rsid w:val="007D49D3"/>
    <w:rsid w:val="007D68BE"/>
    <w:rsid w:val="007D6F9D"/>
    <w:rsid w:val="007D7FC9"/>
    <w:rsid w:val="007E20A2"/>
    <w:rsid w:val="007E280D"/>
    <w:rsid w:val="007E4CAD"/>
    <w:rsid w:val="007E5070"/>
    <w:rsid w:val="007E545A"/>
    <w:rsid w:val="007F376E"/>
    <w:rsid w:val="007F3DEA"/>
    <w:rsid w:val="007F6602"/>
    <w:rsid w:val="008028BD"/>
    <w:rsid w:val="00802F40"/>
    <w:rsid w:val="0080627F"/>
    <w:rsid w:val="0080673C"/>
    <w:rsid w:val="00807582"/>
    <w:rsid w:val="00810B8A"/>
    <w:rsid w:val="00812629"/>
    <w:rsid w:val="00812799"/>
    <w:rsid w:val="00813DB5"/>
    <w:rsid w:val="008140CD"/>
    <w:rsid w:val="008174AB"/>
    <w:rsid w:val="00822051"/>
    <w:rsid w:val="00830FC3"/>
    <w:rsid w:val="008319E2"/>
    <w:rsid w:val="008350FF"/>
    <w:rsid w:val="0083610D"/>
    <w:rsid w:val="008369D3"/>
    <w:rsid w:val="008370E2"/>
    <w:rsid w:val="00840128"/>
    <w:rsid w:val="00842B9A"/>
    <w:rsid w:val="008451EC"/>
    <w:rsid w:val="008469E2"/>
    <w:rsid w:val="0085180A"/>
    <w:rsid w:val="00851E35"/>
    <w:rsid w:val="00853509"/>
    <w:rsid w:val="00853A8E"/>
    <w:rsid w:val="00854E8E"/>
    <w:rsid w:val="0085609C"/>
    <w:rsid w:val="00862729"/>
    <w:rsid w:val="00864C03"/>
    <w:rsid w:val="00865F9F"/>
    <w:rsid w:val="00866751"/>
    <w:rsid w:val="00871D8F"/>
    <w:rsid w:val="00872B06"/>
    <w:rsid w:val="00876FC6"/>
    <w:rsid w:val="008840B3"/>
    <w:rsid w:val="0089069F"/>
    <w:rsid w:val="00892500"/>
    <w:rsid w:val="008A6787"/>
    <w:rsid w:val="008A7D9F"/>
    <w:rsid w:val="008B0534"/>
    <w:rsid w:val="008B133E"/>
    <w:rsid w:val="008B189E"/>
    <w:rsid w:val="008B28B3"/>
    <w:rsid w:val="008B345A"/>
    <w:rsid w:val="008C2315"/>
    <w:rsid w:val="008C519D"/>
    <w:rsid w:val="008C64BE"/>
    <w:rsid w:val="008D2D66"/>
    <w:rsid w:val="008D42AA"/>
    <w:rsid w:val="008E2D18"/>
    <w:rsid w:val="008E5B14"/>
    <w:rsid w:val="008E5EF6"/>
    <w:rsid w:val="008F0133"/>
    <w:rsid w:val="008F126E"/>
    <w:rsid w:val="008F2290"/>
    <w:rsid w:val="008F22ED"/>
    <w:rsid w:val="008F5022"/>
    <w:rsid w:val="00905639"/>
    <w:rsid w:val="00906476"/>
    <w:rsid w:val="009067D8"/>
    <w:rsid w:val="00907418"/>
    <w:rsid w:val="00911902"/>
    <w:rsid w:val="00912E43"/>
    <w:rsid w:val="00913C4D"/>
    <w:rsid w:val="00914D6D"/>
    <w:rsid w:val="009223F5"/>
    <w:rsid w:val="00923A95"/>
    <w:rsid w:val="00925D95"/>
    <w:rsid w:val="00930E66"/>
    <w:rsid w:val="00931E4E"/>
    <w:rsid w:val="009323B2"/>
    <w:rsid w:val="00934252"/>
    <w:rsid w:val="00934A73"/>
    <w:rsid w:val="00935713"/>
    <w:rsid w:val="00936023"/>
    <w:rsid w:val="00937AB5"/>
    <w:rsid w:val="00937D2A"/>
    <w:rsid w:val="00937D63"/>
    <w:rsid w:val="00944D1B"/>
    <w:rsid w:val="009469F9"/>
    <w:rsid w:val="009511BF"/>
    <w:rsid w:val="009554F6"/>
    <w:rsid w:val="0095584A"/>
    <w:rsid w:val="00955A61"/>
    <w:rsid w:val="00956D95"/>
    <w:rsid w:val="0096134D"/>
    <w:rsid w:val="0096216C"/>
    <w:rsid w:val="009646A0"/>
    <w:rsid w:val="0096500B"/>
    <w:rsid w:val="00965102"/>
    <w:rsid w:val="00970239"/>
    <w:rsid w:val="009747F3"/>
    <w:rsid w:val="00976856"/>
    <w:rsid w:val="009840CC"/>
    <w:rsid w:val="00985870"/>
    <w:rsid w:val="009861D4"/>
    <w:rsid w:val="00996D49"/>
    <w:rsid w:val="0099794A"/>
    <w:rsid w:val="00997BDC"/>
    <w:rsid w:val="009A61F8"/>
    <w:rsid w:val="009A6907"/>
    <w:rsid w:val="009B5852"/>
    <w:rsid w:val="009C5464"/>
    <w:rsid w:val="009D0083"/>
    <w:rsid w:val="009D1CA0"/>
    <w:rsid w:val="009D1E1C"/>
    <w:rsid w:val="009D25E1"/>
    <w:rsid w:val="009D316F"/>
    <w:rsid w:val="009D3B55"/>
    <w:rsid w:val="009D3F31"/>
    <w:rsid w:val="009D5C34"/>
    <w:rsid w:val="009D5CDF"/>
    <w:rsid w:val="009E1C17"/>
    <w:rsid w:val="009E3B3A"/>
    <w:rsid w:val="009E4DCB"/>
    <w:rsid w:val="009E63C5"/>
    <w:rsid w:val="009E7FA5"/>
    <w:rsid w:val="009F07A6"/>
    <w:rsid w:val="009F4505"/>
    <w:rsid w:val="009F4B4E"/>
    <w:rsid w:val="009F4F84"/>
    <w:rsid w:val="009F6E49"/>
    <w:rsid w:val="00A0341E"/>
    <w:rsid w:val="00A03983"/>
    <w:rsid w:val="00A0410C"/>
    <w:rsid w:val="00A04E0A"/>
    <w:rsid w:val="00A06D71"/>
    <w:rsid w:val="00A07BE1"/>
    <w:rsid w:val="00A10536"/>
    <w:rsid w:val="00A11D29"/>
    <w:rsid w:val="00A15D7A"/>
    <w:rsid w:val="00A208B2"/>
    <w:rsid w:val="00A2195F"/>
    <w:rsid w:val="00A22D24"/>
    <w:rsid w:val="00A303DA"/>
    <w:rsid w:val="00A33B5B"/>
    <w:rsid w:val="00A35D2C"/>
    <w:rsid w:val="00A4064D"/>
    <w:rsid w:val="00A43382"/>
    <w:rsid w:val="00A44BFE"/>
    <w:rsid w:val="00A4611C"/>
    <w:rsid w:val="00A46761"/>
    <w:rsid w:val="00A474B4"/>
    <w:rsid w:val="00A57614"/>
    <w:rsid w:val="00A6079B"/>
    <w:rsid w:val="00A611BD"/>
    <w:rsid w:val="00A6294F"/>
    <w:rsid w:val="00A6519C"/>
    <w:rsid w:val="00A6647E"/>
    <w:rsid w:val="00A723F9"/>
    <w:rsid w:val="00A7324E"/>
    <w:rsid w:val="00A82A76"/>
    <w:rsid w:val="00A83B03"/>
    <w:rsid w:val="00A90D47"/>
    <w:rsid w:val="00A912CF"/>
    <w:rsid w:val="00A940FB"/>
    <w:rsid w:val="00A95B89"/>
    <w:rsid w:val="00A9619F"/>
    <w:rsid w:val="00A9796C"/>
    <w:rsid w:val="00AA0970"/>
    <w:rsid w:val="00AA0A2C"/>
    <w:rsid w:val="00AA1FEC"/>
    <w:rsid w:val="00AA2A0B"/>
    <w:rsid w:val="00AA339C"/>
    <w:rsid w:val="00AA42C5"/>
    <w:rsid w:val="00AA4A61"/>
    <w:rsid w:val="00AA60F3"/>
    <w:rsid w:val="00AA7423"/>
    <w:rsid w:val="00AA7785"/>
    <w:rsid w:val="00AB0691"/>
    <w:rsid w:val="00AB3BBA"/>
    <w:rsid w:val="00AB400A"/>
    <w:rsid w:val="00AB56CE"/>
    <w:rsid w:val="00AC25DB"/>
    <w:rsid w:val="00AC29A2"/>
    <w:rsid w:val="00AC3959"/>
    <w:rsid w:val="00AC662F"/>
    <w:rsid w:val="00AC7534"/>
    <w:rsid w:val="00AC7C38"/>
    <w:rsid w:val="00AD146D"/>
    <w:rsid w:val="00AD1873"/>
    <w:rsid w:val="00AD1A95"/>
    <w:rsid w:val="00AD2DE8"/>
    <w:rsid w:val="00AD495A"/>
    <w:rsid w:val="00AD59D1"/>
    <w:rsid w:val="00AD5B8E"/>
    <w:rsid w:val="00AD5D3A"/>
    <w:rsid w:val="00AD7803"/>
    <w:rsid w:val="00AE019B"/>
    <w:rsid w:val="00AE190E"/>
    <w:rsid w:val="00AE2363"/>
    <w:rsid w:val="00AE46E5"/>
    <w:rsid w:val="00AE566F"/>
    <w:rsid w:val="00AE66A6"/>
    <w:rsid w:val="00AE6755"/>
    <w:rsid w:val="00AE6E04"/>
    <w:rsid w:val="00AF007B"/>
    <w:rsid w:val="00AF601E"/>
    <w:rsid w:val="00AF62CF"/>
    <w:rsid w:val="00B00125"/>
    <w:rsid w:val="00B001B6"/>
    <w:rsid w:val="00B029A5"/>
    <w:rsid w:val="00B029E1"/>
    <w:rsid w:val="00B05D2D"/>
    <w:rsid w:val="00B07D48"/>
    <w:rsid w:val="00B126E6"/>
    <w:rsid w:val="00B1314E"/>
    <w:rsid w:val="00B137A9"/>
    <w:rsid w:val="00B248E5"/>
    <w:rsid w:val="00B25EF4"/>
    <w:rsid w:val="00B43834"/>
    <w:rsid w:val="00B46397"/>
    <w:rsid w:val="00B46881"/>
    <w:rsid w:val="00B47F8B"/>
    <w:rsid w:val="00B52C24"/>
    <w:rsid w:val="00B531EA"/>
    <w:rsid w:val="00B54288"/>
    <w:rsid w:val="00B56A9C"/>
    <w:rsid w:val="00B60A5C"/>
    <w:rsid w:val="00B61CF0"/>
    <w:rsid w:val="00B71236"/>
    <w:rsid w:val="00B731A2"/>
    <w:rsid w:val="00B75E26"/>
    <w:rsid w:val="00B76E84"/>
    <w:rsid w:val="00B910C5"/>
    <w:rsid w:val="00B91F03"/>
    <w:rsid w:val="00B94E38"/>
    <w:rsid w:val="00B95250"/>
    <w:rsid w:val="00BA425E"/>
    <w:rsid w:val="00BA6899"/>
    <w:rsid w:val="00BA7885"/>
    <w:rsid w:val="00BB3DC1"/>
    <w:rsid w:val="00BB3DF7"/>
    <w:rsid w:val="00BC0A73"/>
    <w:rsid w:val="00BC28CF"/>
    <w:rsid w:val="00BC415B"/>
    <w:rsid w:val="00BC75A9"/>
    <w:rsid w:val="00BC7B0D"/>
    <w:rsid w:val="00BC7D30"/>
    <w:rsid w:val="00BC7D96"/>
    <w:rsid w:val="00BD0285"/>
    <w:rsid w:val="00BD37A3"/>
    <w:rsid w:val="00BD45AA"/>
    <w:rsid w:val="00BD5EDA"/>
    <w:rsid w:val="00BD76DF"/>
    <w:rsid w:val="00BE1617"/>
    <w:rsid w:val="00BE2EAF"/>
    <w:rsid w:val="00BE373F"/>
    <w:rsid w:val="00BE6293"/>
    <w:rsid w:val="00BF1053"/>
    <w:rsid w:val="00BF2AAF"/>
    <w:rsid w:val="00BF42DC"/>
    <w:rsid w:val="00BF4E90"/>
    <w:rsid w:val="00BF540A"/>
    <w:rsid w:val="00BF625D"/>
    <w:rsid w:val="00BF6D00"/>
    <w:rsid w:val="00C00E22"/>
    <w:rsid w:val="00C01210"/>
    <w:rsid w:val="00C01284"/>
    <w:rsid w:val="00C049F8"/>
    <w:rsid w:val="00C1079D"/>
    <w:rsid w:val="00C12757"/>
    <w:rsid w:val="00C13FFF"/>
    <w:rsid w:val="00C22FB0"/>
    <w:rsid w:val="00C24DD0"/>
    <w:rsid w:val="00C26802"/>
    <w:rsid w:val="00C30AD6"/>
    <w:rsid w:val="00C30DBD"/>
    <w:rsid w:val="00C31EAE"/>
    <w:rsid w:val="00C35C5E"/>
    <w:rsid w:val="00C403A9"/>
    <w:rsid w:val="00C4429E"/>
    <w:rsid w:val="00C447F6"/>
    <w:rsid w:val="00C50969"/>
    <w:rsid w:val="00C61441"/>
    <w:rsid w:val="00C71066"/>
    <w:rsid w:val="00C721EE"/>
    <w:rsid w:val="00C73545"/>
    <w:rsid w:val="00C75B04"/>
    <w:rsid w:val="00C81042"/>
    <w:rsid w:val="00C83C4C"/>
    <w:rsid w:val="00C869D5"/>
    <w:rsid w:val="00C8785C"/>
    <w:rsid w:val="00C96248"/>
    <w:rsid w:val="00C9753B"/>
    <w:rsid w:val="00C975AA"/>
    <w:rsid w:val="00CA2DE3"/>
    <w:rsid w:val="00CA51E6"/>
    <w:rsid w:val="00CA5F49"/>
    <w:rsid w:val="00CB0F84"/>
    <w:rsid w:val="00CB747B"/>
    <w:rsid w:val="00CC144C"/>
    <w:rsid w:val="00CC163A"/>
    <w:rsid w:val="00CC23EB"/>
    <w:rsid w:val="00CC30E7"/>
    <w:rsid w:val="00CC4037"/>
    <w:rsid w:val="00CC6C87"/>
    <w:rsid w:val="00CD0859"/>
    <w:rsid w:val="00CD1CB6"/>
    <w:rsid w:val="00CD20C4"/>
    <w:rsid w:val="00CD335C"/>
    <w:rsid w:val="00CD6EF9"/>
    <w:rsid w:val="00CD7568"/>
    <w:rsid w:val="00CE234D"/>
    <w:rsid w:val="00CE3A60"/>
    <w:rsid w:val="00CE3EBE"/>
    <w:rsid w:val="00CE4331"/>
    <w:rsid w:val="00CF1BD7"/>
    <w:rsid w:val="00CF214E"/>
    <w:rsid w:val="00CF4117"/>
    <w:rsid w:val="00CF5950"/>
    <w:rsid w:val="00CF618B"/>
    <w:rsid w:val="00CF6B62"/>
    <w:rsid w:val="00D0116B"/>
    <w:rsid w:val="00D0308F"/>
    <w:rsid w:val="00D044AE"/>
    <w:rsid w:val="00D05C81"/>
    <w:rsid w:val="00D07FC5"/>
    <w:rsid w:val="00D14F19"/>
    <w:rsid w:val="00D150FB"/>
    <w:rsid w:val="00D15599"/>
    <w:rsid w:val="00D16FC1"/>
    <w:rsid w:val="00D205E8"/>
    <w:rsid w:val="00D2356E"/>
    <w:rsid w:val="00D26880"/>
    <w:rsid w:val="00D32D53"/>
    <w:rsid w:val="00D35CC4"/>
    <w:rsid w:val="00D3643F"/>
    <w:rsid w:val="00D36CB5"/>
    <w:rsid w:val="00D419DC"/>
    <w:rsid w:val="00D43141"/>
    <w:rsid w:val="00D465EB"/>
    <w:rsid w:val="00D54140"/>
    <w:rsid w:val="00D55800"/>
    <w:rsid w:val="00D56F45"/>
    <w:rsid w:val="00D576D2"/>
    <w:rsid w:val="00D577D0"/>
    <w:rsid w:val="00D60D07"/>
    <w:rsid w:val="00D63E19"/>
    <w:rsid w:val="00D64C60"/>
    <w:rsid w:val="00D6760D"/>
    <w:rsid w:val="00D6794D"/>
    <w:rsid w:val="00D700E1"/>
    <w:rsid w:val="00D70A06"/>
    <w:rsid w:val="00D73CB3"/>
    <w:rsid w:val="00D81A8A"/>
    <w:rsid w:val="00D863A7"/>
    <w:rsid w:val="00D8681D"/>
    <w:rsid w:val="00D90404"/>
    <w:rsid w:val="00D90F7C"/>
    <w:rsid w:val="00D94243"/>
    <w:rsid w:val="00DA0F7F"/>
    <w:rsid w:val="00DA1209"/>
    <w:rsid w:val="00DA385C"/>
    <w:rsid w:val="00DB16CA"/>
    <w:rsid w:val="00DB4EC8"/>
    <w:rsid w:val="00DB5612"/>
    <w:rsid w:val="00DB65AB"/>
    <w:rsid w:val="00DB6A84"/>
    <w:rsid w:val="00DB7BAB"/>
    <w:rsid w:val="00DC0A60"/>
    <w:rsid w:val="00DC245B"/>
    <w:rsid w:val="00DC261E"/>
    <w:rsid w:val="00DC2AE0"/>
    <w:rsid w:val="00DC339E"/>
    <w:rsid w:val="00DD233E"/>
    <w:rsid w:val="00DD5027"/>
    <w:rsid w:val="00DD519C"/>
    <w:rsid w:val="00DD61BF"/>
    <w:rsid w:val="00DD6BCE"/>
    <w:rsid w:val="00DD7E34"/>
    <w:rsid w:val="00DE19A6"/>
    <w:rsid w:val="00DE24AC"/>
    <w:rsid w:val="00DE402A"/>
    <w:rsid w:val="00DF1D1B"/>
    <w:rsid w:val="00DF5F4A"/>
    <w:rsid w:val="00E10699"/>
    <w:rsid w:val="00E1116F"/>
    <w:rsid w:val="00E12A82"/>
    <w:rsid w:val="00E1754E"/>
    <w:rsid w:val="00E20E21"/>
    <w:rsid w:val="00E21755"/>
    <w:rsid w:val="00E21CBF"/>
    <w:rsid w:val="00E21E73"/>
    <w:rsid w:val="00E233DC"/>
    <w:rsid w:val="00E2733F"/>
    <w:rsid w:val="00E279E4"/>
    <w:rsid w:val="00E323BE"/>
    <w:rsid w:val="00E339D2"/>
    <w:rsid w:val="00E35A07"/>
    <w:rsid w:val="00E40AE2"/>
    <w:rsid w:val="00E4132F"/>
    <w:rsid w:val="00E41353"/>
    <w:rsid w:val="00E417A1"/>
    <w:rsid w:val="00E426B6"/>
    <w:rsid w:val="00E444BB"/>
    <w:rsid w:val="00E447AE"/>
    <w:rsid w:val="00E459F8"/>
    <w:rsid w:val="00E47931"/>
    <w:rsid w:val="00E507D6"/>
    <w:rsid w:val="00E66B5C"/>
    <w:rsid w:val="00E73C26"/>
    <w:rsid w:val="00E85AA3"/>
    <w:rsid w:val="00E86AD3"/>
    <w:rsid w:val="00E8787B"/>
    <w:rsid w:val="00E90781"/>
    <w:rsid w:val="00E9263A"/>
    <w:rsid w:val="00E97D23"/>
    <w:rsid w:val="00EA1D96"/>
    <w:rsid w:val="00EA3A51"/>
    <w:rsid w:val="00EA5BA4"/>
    <w:rsid w:val="00EB07E8"/>
    <w:rsid w:val="00EB0B87"/>
    <w:rsid w:val="00EB268D"/>
    <w:rsid w:val="00EB2F01"/>
    <w:rsid w:val="00EB4442"/>
    <w:rsid w:val="00EB4BDF"/>
    <w:rsid w:val="00EB7A66"/>
    <w:rsid w:val="00EB7FA2"/>
    <w:rsid w:val="00EC1DB9"/>
    <w:rsid w:val="00EC464B"/>
    <w:rsid w:val="00EC74EC"/>
    <w:rsid w:val="00EC7EFE"/>
    <w:rsid w:val="00ED1C3F"/>
    <w:rsid w:val="00ED1E95"/>
    <w:rsid w:val="00ED68EE"/>
    <w:rsid w:val="00EE16FF"/>
    <w:rsid w:val="00EE18CF"/>
    <w:rsid w:val="00EE34EE"/>
    <w:rsid w:val="00EE6563"/>
    <w:rsid w:val="00EF1AB3"/>
    <w:rsid w:val="00EF3648"/>
    <w:rsid w:val="00EF4628"/>
    <w:rsid w:val="00EF4CBA"/>
    <w:rsid w:val="00F019D5"/>
    <w:rsid w:val="00F019E2"/>
    <w:rsid w:val="00F04D1B"/>
    <w:rsid w:val="00F21B54"/>
    <w:rsid w:val="00F21BA4"/>
    <w:rsid w:val="00F2462D"/>
    <w:rsid w:val="00F26CC9"/>
    <w:rsid w:val="00F30E67"/>
    <w:rsid w:val="00F3214E"/>
    <w:rsid w:val="00F32753"/>
    <w:rsid w:val="00F363DF"/>
    <w:rsid w:val="00F36BDF"/>
    <w:rsid w:val="00F37A1C"/>
    <w:rsid w:val="00F4050E"/>
    <w:rsid w:val="00F42DA6"/>
    <w:rsid w:val="00F44E82"/>
    <w:rsid w:val="00F46147"/>
    <w:rsid w:val="00F4692D"/>
    <w:rsid w:val="00F46A0E"/>
    <w:rsid w:val="00F47979"/>
    <w:rsid w:val="00F55737"/>
    <w:rsid w:val="00F601BD"/>
    <w:rsid w:val="00F61F59"/>
    <w:rsid w:val="00F6233F"/>
    <w:rsid w:val="00F65573"/>
    <w:rsid w:val="00F71E71"/>
    <w:rsid w:val="00F71F0E"/>
    <w:rsid w:val="00F72D4E"/>
    <w:rsid w:val="00F7455E"/>
    <w:rsid w:val="00F839F4"/>
    <w:rsid w:val="00F87122"/>
    <w:rsid w:val="00F90268"/>
    <w:rsid w:val="00F93014"/>
    <w:rsid w:val="00F93103"/>
    <w:rsid w:val="00F96CA5"/>
    <w:rsid w:val="00F96E9D"/>
    <w:rsid w:val="00F96F3F"/>
    <w:rsid w:val="00F9794B"/>
    <w:rsid w:val="00F97E1B"/>
    <w:rsid w:val="00FA017B"/>
    <w:rsid w:val="00FA1068"/>
    <w:rsid w:val="00FA1990"/>
    <w:rsid w:val="00FA1FDB"/>
    <w:rsid w:val="00FA5366"/>
    <w:rsid w:val="00FA6335"/>
    <w:rsid w:val="00FA7D4D"/>
    <w:rsid w:val="00FB0663"/>
    <w:rsid w:val="00FB1197"/>
    <w:rsid w:val="00FB1A50"/>
    <w:rsid w:val="00FB1D5E"/>
    <w:rsid w:val="00FB1DC9"/>
    <w:rsid w:val="00FB3942"/>
    <w:rsid w:val="00FB6816"/>
    <w:rsid w:val="00FC29CE"/>
    <w:rsid w:val="00FC331D"/>
    <w:rsid w:val="00FC3C12"/>
    <w:rsid w:val="00FC4C29"/>
    <w:rsid w:val="00FC4CBC"/>
    <w:rsid w:val="00FC7D9D"/>
    <w:rsid w:val="00FC7E18"/>
    <w:rsid w:val="00FD3EE9"/>
    <w:rsid w:val="00FD40A5"/>
    <w:rsid w:val="00FD4E58"/>
    <w:rsid w:val="00FE4F8E"/>
    <w:rsid w:val="00FF1DB9"/>
    <w:rsid w:val="00FF3F0B"/>
    <w:rsid w:val="00FF50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C27C1"/>
  <w15:docId w15:val="{A179638B-6C1C-4ADB-82EE-5E2A334D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E5B"/>
    <w:pPr>
      <w:spacing w:after="200" w:line="276" w:lineRule="auto"/>
    </w:pPr>
    <w:rPr>
      <w:rFonts w:ascii="Acer Foco" w:hAnsi="Acer Foc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19D5"/>
    <w:pPr>
      <w:tabs>
        <w:tab w:val="center" w:pos="4680"/>
        <w:tab w:val="right" w:pos="9360"/>
      </w:tabs>
      <w:spacing w:after="0" w:line="240" w:lineRule="auto"/>
    </w:pPr>
  </w:style>
  <w:style w:type="character" w:customStyle="1" w:styleId="ZhlavChar">
    <w:name w:val="Záhlaví Char"/>
    <w:link w:val="Zhlav"/>
    <w:uiPriority w:val="99"/>
    <w:rsid w:val="00F019D5"/>
    <w:rPr>
      <w:rFonts w:ascii="Acer Foco" w:hAnsi="Acer Foco"/>
    </w:rPr>
  </w:style>
  <w:style w:type="paragraph" w:styleId="Zpat">
    <w:name w:val="footer"/>
    <w:basedOn w:val="Normln"/>
    <w:link w:val="ZpatChar"/>
    <w:uiPriority w:val="99"/>
    <w:unhideWhenUsed/>
    <w:rsid w:val="00F019D5"/>
    <w:pPr>
      <w:tabs>
        <w:tab w:val="center" w:pos="4680"/>
        <w:tab w:val="right" w:pos="9360"/>
      </w:tabs>
      <w:spacing w:after="0" w:line="240" w:lineRule="auto"/>
    </w:pPr>
  </w:style>
  <w:style w:type="character" w:customStyle="1" w:styleId="ZpatChar">
    <w:name w:val="Zápatí Char"/>
    <w:link w:val="Zpat"/>
    <w:uiPriority w:val="99"/>
    <w:rsid w:val="00F019D5"/>
    <w:rPr>
      <w:rFonts w:ascii="Acer Foco" w:hAnsi="Acer Foco"/>
    </w:rPr>
  </w:style>
  <w:style w:type="paragraph" w:styleId="Textbubliny">
    <w:name w:val="Balloon Text"/>
    <w:basedOn w:val="Normln"/>
    <w:link w:val="TextbublinyChar"/>
    <w:uiPriority w:val="99"/>
    <w:semiHidden/>
    <w:unhideWhenUsed/>
    <w:rsid w:val="00F019D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019D5"/>
    <w:rPr>
      <w:rFonts w:ascii="Tahoma" w:hAnsi="Tahoma" w:cs="Tahoma"/>
      <w:sz w:val="16"/>
      <w:szCs w:val="16"/>
    </w:rPr>
  </w:style>
  <w:style w:type="table" w:styleId="Mkatabulky">
    <w:name w:val="Table Grid"/>
    <w:basedOn w:val="Normlntabulka"/>
    <w:uiPriority w:val="59"/>
    <w:rsid w:val="004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3pt">
    <w:name w:val="Style Before:  3 pt"/>
    <w:basedOn w:val="Normln"/>
    <w:link w:val="StyleBefore3pt0"/>
    <w:rsid w:val="00F7455E"/>
    <w:pPr>
      <w:spacing w:before="60" w:after="0" w:line="240" w:lineRule="auto"/>
    </w:pPr>
    <w:rPr>
      <w:rFonts w:ascii="Frutiger Roman" w:hAnsi="Frutiger Roman"/>
      <w:szCs w:val="20"/>
      <w:lang w:val="en-GB" w:eastAsia="en-US"/>
    </w:rPr>
  </w:style>
  <w:style w:type="paragraph" w:styleId="Seznam">
    <w:name w:val="List"/>
    <w:link w:val="SeznamChar"/>
    <w:rsid w:val="00F7455E"/>
    <w:pPr>
      <w:numPr>
        <w:numId w:val="3"/>
      </w:numPr>
      <w:tabs>
        <w:tab w:val="clear" w:pos="468"/>
        <w:tab w:val="num" w:pos="252"/>
      </w:tabs>
      <w:spacing w:line="200" w:lineRule="auto"/>
      <w:ind w:left="255" w:hanging="181"/>
    </w:pPr>
    <w:rPr>
      <w:rFonts w:ascii="Veto Com" w:hAnsi="Veto Com"/>
      <w:color w:val="FFFFFF"/>
      <w:sz w:val="10"/>
      <w:szCs w:val="12"/>
      <w:lang w:eastAsia="en-US"/>
    </w:rPr>
  </w:style>
  <w:style w:type="character" w:customStyle="1" w:styleId="StyleBefore3pt0">
    <w:name w:val="Style Before:  3 pt 字元"/>
    <w:link w:val="StyleBefore3pt"/>
    <w:rsid w:val="00F7455E"/>
    <w:rPr>
      <w:rFonts w:ascii="Frutiger Roman" w:eastAsia="PMingLiU" w:hAnsi="Frutiger Roman" w:cs="Times New Roman"/>
      <w:szCs w:val="20"/>
      <w:lang w:val="en-GB" w:eastAsia="en-US"/>
    </w:rPr>
  </w:style>
  <w:style w:type="character" w:customStyle="1" w:styleId="SeznamChar">
    <w:name w:val="Seznam Char"/>
    <w:link w:val="Seznam"/>
    <w:rsid w:val="00F7455E"/>
    <w:rPr>
      <w:rFonts w:ascii="Veto Com" w:eastAsia="PMingLiU" w:hAnsi="Veto Com" w:cs="Times New Roman"/>
      <w:color w:val="FFFFFF"/>
      <w:sz w:val="10"/>
      <w:szCs w:val="12"/>
      <w:lang w:eastAsia="en-US"/>
    </w:rPr>
  </w:style>
  <w:style w:type="paragraph" w:customStyle="1" w:styleId="Body2">
    <w:name w:val="Body2"/>
    <w:basedOn w:val="StyleBefore3pt"/>
    <w:link w:val="Body20"/>
    <w:rsid w:val="00F7455E"/>
    <w:pPr>
      <w:spacing w:before="0" w:line="200" w:lineRule="auto"/>
    </w:pPr>
    <w:rPr>
      <w:rFonts w:ascii="Veto Com" w:hAnsi="Veto Com"/>
      <w:sz w:val="12"/>
      <w:szCs w:val="12"/>
      <w:lang w:eastAsia="zh-TW"/>
    </w:rPr>
  </w:style>
  <w:style w:type="character" w:customStyle="1" w:styleId="Body20">
    <w:name w:val="Body2 字元"/>
    <w:link w:val="Body2"/>
    <w:rsid w:val="00F7455E"/>
    <w:rPr>
      <w:rFonts w:ascii="Veto Com" w:eastAsia="PMingLiU" w:hAnsi="Veto Com" w:cs="Times New Roman"/>
      <w:sz w:val="12"/>
      <w:szCs w:val="12"/>
      <w:lang w:val="en-GB"/>
    </w:rPr>
  </w:style>
  <w:style w:type="paragraph" w:customStyle="1" w:styleId="notelist">
    <w:name w:val="note list"/>
    <w:basedOn w:val="StyleBefore3pt"/>
    <w:rsid w:val="00F7455E"/>
    <w:pPr>
      <w:numPr>
        <w:numId w:val="2"/>
      </w:numPr>
      <w:tabs>
        <w:tab w:val="clear" w:pos="720"/>
        <w:tab w:val="num" w:pos="360"/>
      </w:tabs>
      <w:spacing w:before="0" w:line="200" w:lineRule="auto"/>
      <w:ind w:left="198" w:hanging="181"/>
    </w:pPr>
    <w:rPr>
      <w:rFonts w:ascii="Veto Com" w:hAnsi="Veto Com"/>
      <w:sz w:val="10"/>
      <w:szCs w:val="10"/>
      <w:lang w:val="en-US" w:eastAsia="zh-TW"/>
    </w:rPr>
  </w:style>
  <w:style w:type="paragraph" w:customStyle="1" w:styleId="Notelist2">
    <w:name w:val="Note list 2"/>
    <w:basedOn w:val="Normln"/>
    <w:rsid w:val="00F7455E"/>
    <w:pPr>
      <w:spacing w:after="0" w:line="200" w:lineRule="auto"/>
    </w:pPr>
    <w:rPr>
      <w:rFonts w:ascii="Veto Com" w:hAnsi="Veto Com"/>
      <w:sz w:val="10"/>
      <w:szCs w:val="10"/>
    </w:rPr>
  </w:style>
  <w:style w:type="paragraph" w:styleId="Odstavecseseznamem">
    <w:name w:val="List Paragraph"/>
    <w:basedOn w:val="Normln"/>
    <w:uiPriority w:val="34"/>
    <w:qFormat/>
    <w:rsid w:val="003C64DE"/>
    <w:pPr>
      <w:ind w:left="720"/>
      <w:contextualSpacing/>
    </w:pPr>
  </w:style>
  <w:style w:type="paragraph" w:customStyle="1" w:styleId="softwarelist">
    <w:name w:val="software list"/>
    <w:basedOn w:val="Normln"/>
    <w:rsid w:val="002B60E1"/>
    <w:pPr>
      <w:numPr>
        <w:numId w:val="11"/>
      </w:numPr>
      <w:tabs>
        <w:tab w:val="clear" w:pos="1080"/>
      </w:tabs>
      <w:spacing w:before="20" w:after="0" w:line="240" w:lineRule="auto"/>
      <w:ind w:left="222" w:hanging="138"/>
    </w:pPr>
    <w:rPr>
      <w:rFonts w:ascii="Frutiger Roman" w:hAnsi="Frutiger Roman"/>
      <w:sz w:val="12"/>
      <w:szCs w:val="12"/>
      <w:lang w:val="pt-PT"/>
    </w:rPr>
  </w:style>
  <w:style w:type="character" w:styleId="Hypertextovodkaz">
    <w:name w:val="Hyperlink"/>
    <w:uiPriority w:val="99"/>
    <w:unhideWhenUsed/>
    <w:rsid w:val="00BA7885"/>
    <w:rPr>
      <w:color w:val="0000FF"/>
      <w:u w:val="single"/>
    </w:rPr>
  </w:style>
  <w:style w:type="character" w:styleId="Odkaznakoment">
    <w:name w:val="annotation reference"/>
    <w:basedOn w:val="Standardnpsmoodstavce"/>
    <w:uiPriority w:val="99"/>
    <w:semiHidden/>
    <w:unhideWhenUsed/>
    <w:rsid w:val="00830FC3"/>
    <w:rPr>
      <w:sz w:val="16"/>
      <w:szCs w:val="16"/>
    </w:rPr>
  </w:style>
  <w:style w:type="paragraph" w:styleId="Textkomente">
    <w:name w:val="annotation text"/>
    <w:basedOn w:val="Normln"/>
    <w:link w:val="TextkomenteChar"/>
    <w:uiPriority w:val="99"/>
    <w:unhideWhenUsed/>
    <w:rsid w:val="00830FC3"/>
    <w:pPr>
      <w:spacing w:line="240" w:lineRule="auto"/>
    </w:pPr>
    <w:rPr>
      <w:sz w:val="20"/>
      <w:szCs w:val="20"/>
    </w:rPr>
  </w:style>
  <w:style w:type="character" w:customStyle="1" w:styleId="TextkomenteChar">
    <w:name w:val="Text komentáře Char"/>
    <w:basedOn w:val="Standardnpsmoodstavce"/>
    <w:link w:val="Textkomente"/>
    <w:uiPriority w:val="99"/>
    <w:rsid w:val="00830FC3"/>
    <w:rPr>
      <w:rFonts w:ascii="Acer Foco" w:hAnsi="Acer Foco"/>
    </w:rPr>
  </w:style>
  <w:style w:type="paragraph" w:styleId="Pedmtkomente">
    <w:name w:val="annotation subject"/>
    <w:basedOn w:val="Textkomente"/>
    <w:next w:val="Textkomente"/>
    <w:link w:val="PedmtkomenteChar"/>
    <w:uiPriority w:val="99"/>
    <w:semiHidden/>
    <w:unhideWhenUsed/>
    <w:rsid w:val="00830FC3"/>
    <w:rPr>
      <w:b/>
      <w:bCs/>
    </w:rPr>
  </w:style>
  <w:style w:type="character" w:customStyle="1" w:styleId="PedmtkomenteChar">
    <w:name w:val="Předmět komentáře Char"/>
    <w:basedOn w:val="TextkomenteChar"/>
    <w:link w:val="Pedmtkomente"/>
    <w:uiPriority w:val="99"/>
    <w:semiHidden/>
    <w:rsid w:val="00830FC3"/>
    <w:rPr>
      <w:rFonts w:ascii="Acer Foco" w:hAnsi="Acer Foc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1098">
      <w:bodyDiv w:val="1"/>
      <w:marLeft w:val="0"/>
      <w:marRight w:val="0"/>
      <w:marTop w:val="0"/>
      <w:marBottom w:val="0"/>
      <w:divBdr>
        <w:top w:val="none" w:sz="0" w:space="0" w:color="auto"/>
        <w:left w:val="none" w:sz="0" w:space="0" w:color="auto"/>
        <w:bottom w:val="none" w:sz="0" w:space="0" w:color="auto"/>
        <w:right w:val="none" w:sz="0" w:space="0" w:color="auto"/>
      </w:divBdr>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1013534095">
      <w:bodyDiv w:val="1"/>
      <w:marLeft w:val="0"/>
      <w:marRight w:val="0"/>
      <w:marTop w:val="0"/>
      <w:marBottom w:val="0"/>
      <w:divBdr>
        <w:top w:val="none" w:sz="0" w:space="0" w:color="auto"/>
        <w:left w:val="none" w:sz="0" w:space="0" w:color="auto"/>
        <w:bottom w:val="none" w:sz="0" w:space="0" w:color="auto"/>
        <w:right w:val="none" w:sz="0" w:space="0" w:color="auto"/>
      </w:divBdr>
    </w:div>
    <w:div w:id="1772777006">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sChild>
        <w:div w:id="142740931">
          <w:marLeft w:val="0"/>
          <w:marRight w:val="0"/>
          <w:marTop w:val="0"/>
          <w:marBottom w:val="0"/>
          <w:divBdr>
            <w:top w:val="none" w:sz="0" w:space="0" w:color="auto"/>
            <w:left w:val="none" w:sz="0" w:space="0" w:color="auto"/>
            <w:bottom w:val="none" w:sz="0" w:space="0" w:color="auto"/>
            <w:right w:val="none" w:sz="0" w:space="0" w:color="auto"/>
          </w:divBdr>
          <w:divsChild>
            <w:div w:id="905528979">
              <w:marLeft w:val="0"/>
              <w:marRight w:val="0"/>
              <w:marTop w:val="0"/>
              <w:marBottom w:val="0"/>
              <w:divBdr>
                <w:top w:val="none" w:sz="0" w:space="0" w:color="auto"/>
                <w:left w:val="none" w:sz="0" w:space="0" w:color="auto"/>
                <w:bottom w:val="none" w:sz="0" w:space="0" w:color="auto"/>
                <w:right w:val="none" w:sz="0" w:space="0" w:color="auto"/>
              </w:divBdr>
              <w:divsChild>
                <w:div w:id="654845355">
                  <w:marLeft w:val="0"/>
                  <w:marRight w:val="0"/>
                  <w:marTop w:val="0"/>
                  <w:marBottom w:val="0"/>
                  <w:divBdr>
                    <w:top w:val="none" w:sz="0" w:space="0" w:color="auto"/>
                    <w:left w:val="none" w:sz="0" w:space="0" w:color="auto"/>
                    <w:bottom w:val="none" w:sz="0" w:space="0" w:color="auto"/>
                    <w:right w:val="none" w:sz="0" w:space="0" w:color="auto"/>
                  </w:divBdr>
                  <w:divsChild>
                    <w:div w:id="2091808534">
                      <w:marLeft w:val="0"/>
                      <w:marRight w:val="0"/>
                      <w:marTop w:val="0"/>
                      <w:marBottom w:val="0"/>
                      <w:divBdr>
                        <w:top w:val="none" w:sz="0" w:space="0" w:color="auto"/>
                        <w:left w:val="none" w:sz="0" w:space="0" w:color="auto"/>
                        <w:bottom w:val="none" w:sz="0" w:space="0" w:color="auto"/>
                        <w:right w:val="none" w:sz="0" w:space="0" w:color="auto"/>
                      </w:divBdr>
                      <w:divsChild>
                        <w:div w:id="321272754">
                          <w:marLeft w:val="45"/>
                          <w:marRight w:val="45"/>
                          <w:marTop w:val="15"/>
                          <w:marBottom w:val="15"/>
                          <w:divBdr>
                            <w:top w:val="none" w:sz="0" w:space="0" w:color="auto"/>
                            <w:left w:val="none" w:sz="0" w:space="0" w:color="auto"/>
                            <w:bottom w:val="none" w:sz="0" w:space="0" w:color="auto"/>
                            <w:right w:val="none" w:sz="0" w:space="0" w:color="auto"/>
                          </w:divBdr>
                          <w:divsChild>
                            <w:div w:id="1515805049">
                              <w:marLeft w:val="0"/>
                              <w:marRight w:val="0"/>
                              <w:marTop w:val="0"/>
                              <w:marBottom w:val="0"/>
                              <w:divBdr>
                                <w:top w:val="none" w:sz="0" w:space="0" w:color="auto"/>
                                <w:left w:val="none" w:sz="0" w:space="0" w:color="auto"/>
                                <w:bottom w:val="none" w:sz="0" w:space="0" w:color="auto"/>
                                <w:right w:val="none" w:sz="0" w:space="0" w:color="auto"/>
                              </w:divBdr>
                            </w:div>
                            <w:div w:id="2054651198">
                              <w:marLeft w:val="0"/>
                              <w:marRight w:val="0"/>
                              <w:marTop w:val="0"/>
                              <w:marBottom w:val="0"/>
                              <w:divBdr>
                                <w:top w:val="none" w:sz="0" w:space="0" w:color="auto"/>
                                <w:left w:val="none" w:sz="0" w:space="0" w:color="auto"/>
                                <w:bottom w:val="none" w:sz="0" w:space="0" w:color="auto"/>
                                <w:right w:val="none" w:sz="0" w:space="0" w:color="auto"/>
                              </w:divBdr>
                            </w:div>
                          </w:divsChild>
                        </w:div>
                        <w:div w:id="638001500">
                          <w:marLeft w:val="45"/>
                          <w:marRight w:val="45"/>
                          <w:marTop w:val="15"/>
                          <w:marBottom w:val="15"/>
                          <w:divBdr>
                            <w:top w:val="none" w:sz="0" w:space="0" w:color="auto"/>
                            <w:left w:val="none" w:sz="0" w:space="0" w:color="auto"/>
                            <w:bottom w:val="none" w:sz="0" w:space="0" w:color="auto"/>
                            <w:right w:val="none" w:sz="0" w:space="0" w:color="auto"/>
                          </w:divBdr>
                          <w:divsChild>
                            <w:div w:id="448092751">
                              <w:marLeft w:val="0"/>
                              <w:marRight w:val="0"/>
                              <w:marTop w:val="0"/>
                              <w:marBottom w:val="0"/>
                              <w:divBdr>
                                <w:top w:val="none" w:sz="0" w:space="0" w:color="auto"/>
                                <w:left w:val="none" w:sz="0" w:space="0" w:color="auto"/>
                                <w:bottom w:val="none" w:sz="0" w:space="0" w:color="auto"/>
                                <w:right w:val="none" w:sz="0" w:space="0" w:color="auto"/>
                              </w:divBdr>
                            </w:div>
                            <w:div w:id="1309868910">
                              <w:marLeft w:val="0"/>
                              <w:marRight w:val="0"/>
                              <w:marTop w:val="0"/>
                              <w:marBottom w:val="0"/>
                              <w:divBdr>
                                <w:top w:val="none" w:sz="0" w:space="0" w:color="auto"/>
                                <w:left w:val="none" w:sz="0" w:space="0" w:color="auto"/>
                                <w:bottom w:val="none" w:sz="0" w:space="0" w:color="auto"/>
                                <w:right w:val="none" w:sz="0" w:space="0" w:color="auto"/>
                              </w:divBdr>
                            </w:div>
                          </w:divsChild>
                        </w:div>
                        <w:div w:id="1314725160">
                          <w:marLeft w:val="45"/>
                          <w:marRight w:val="45"/>
                          <w:marTop w:val="15"/>
                          <w:marBottom w:val="15"/>
                          <w:divBdr>
                            <w:top w:val="none" w:sz="0" w:space="0" w:color="auto"/>
                            <w:left w:val="none" w:sz="0" w:space="0" w:color="auto"/>
                            <w:bottom w:val="none" w:sz="0" w:space="0" w:color="auto"/>
                            <w:right w:val="none" w:sz="0" w:space="0" w:color="auto"/>
                          </w:divBdr>
                          <w:divsChild>
                            <w:div w:id="84083601">
                              <w:marLeft w:val="0"/>
                              <w:marRight w:val="0"/>
                              <w:marTop w:val="0"/>
                              <w:marBottom w:val="0"/>
                              <w:divBdr>
                                <w:top w:val="none" w:sz="0" w:space="0" w:color="auto"/>
                                <w:left w:val="none" w:sz="0" w:space="0" w:color="auto"/>
                                <w:bottom w:val="none" w:sz="0" w:space="0" w:color="auto"/>
                                <w:right w:val="none" w:sz="0" w:space="0" w:color="auto"/>
                              </w:divBdr>
                            </w:div>
                            <w:div w:id="7920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1088\Documents\Acer%202014%20projects\@Current%20projects\%232014%20tablet%20and%20smartphone%20manuals\Tablet%20--%20KitKat\Vespa8%20(Iconia%20One%208)\Product%20Sheet\Aspire_P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ECF29D5473B94791D9C8A2AF3096AF" ma:contentTypeVersion="13" ma:contentTypeDescription="Create a new document." ma:contentTypeScope="" ma:versionID="f085ee6cd74f824a119087f34449f6af">
  <xsd:schema xmlns:xsd="http://www.w3.org/2001/XMLSchema" xmlns:xs="http://www.w3.org/2001/XMLSchema" xmlns:p="http://schemas.microsoft.com/office/2006/metadata/properties" xmlns:ns2="79335661-62b0-4ca7-a14b-7a0af14df4d3" xmlns:ns3="5be00b16-b0f1-4a6d-bd63-cb337e4d60d8" xmlns:ns4="87057414-fbc5-4830-9471-56ee4481f03a" targetNamespace="http://schemas.microsoft.com/office/2006/metadata/properties" ma:root="true" ma:fieldsID="40d997a5ec3a0d3bc06362df10caa11f" ns2:_="" ns3:_="" ns4:_="">
    <xsd:import namespace="79335661-62b0-4ca7-a14b-7a0af14df4d3"/>
    <xsd:import namespace="5be00b16-b0f1-4a6d-bd63-cb337e4d60d8"/>
    <xsd:import namespace="87057414-fbc5-4830-9471-56ee4481f03a"/>
    <xsd:element name="properties">
      <xsd:complexType>
        <xsd:sequence>
          <xsd:element name="documentManagement">
            <xsd:complexType>
              <xsd:all>
                <xsd:element ref="ns2:nc0cb06aba9f490c8c1ed5a0bc2aa682" minOccurs="0"/>
                <xsd:element ref="ns3:TaxCatchAll" minOccurs="0"/>
                <xsd:element ref="ns2:k2b7068d5247422f810afa2c2186032d" minOccurs="0"/>
                <xsd:element ref="ns2:df1d203ceeb144f6b2e76cf5a7b26a2b" minOccurs="0"/>
                <xsd:element ref="ns2:n01750a81c5947bc8a1d4ff86fdb743e" minOccurs="0"/>
                <xsd:element ref="ns2:k5eee51e32d84f098a3898f6c5ccb5f0" minOccurs="0"/>
                <xsd:element ref="ns4: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35661-62b0-4ca7-a14b-7a0af14df4d3" elementFormDefault="qualified">
    <xsd:import namespace="http://schemas.microsoft.com/office/2006/documentManagement/types"/>
    <xsd:import namespace="http://schemas.microsoft.com/office/infopath/2007/PartnerControls"/>
    <xsd:element name="nc0cb06aba9f490c8c1ed5a0bc2aa682" ma:index="9" nillable="true" ma:taxonomy="true" ma:internalName="nc0cb06aba9f490c8c1ed5a0bc2aa682" ma:taxonomyFieldName="Projects" ma:displayName="Projects" ma:default="" ma:fieldId="{7c0cb06a-ba9f-490c-8c1e-d5a0bc2aa682}" ma:taxonomyMulti="true" ma:sspId="25398a83-0117-4f59-9a04-f80686c3c631" ma:termSetId="9bc8218a-1e0c-4e62-a149-c36fc2e9b5dc" ma:anchorId="00000000-0000-0000-0000-000000000000" ma:open="false" ma:isKeyword="false">
      <xsd:complexType>
        <xsd:sequence>
          <xsd:element ref="pc:Terms" minOccurs="0" maxOccurs="1"/>
        </xsd:sequence>
      </xsd:complexType>
    </xsd:element>
    <xsd:element name="k2b7068d5247422f810afa2c2186032d" ma:index="12" nillable="true" ma:taxonomy="true" ma:internalName="k2b7068d5247422f810afa2c2186032d" ma:taxonomyFieldName="Brands" ma:displayName="Brands" ma:default="" ma:fieldId="{42b7068d-5247-422f-810a-fa2c2186032d}" ma:taxonomyMulti="true" ma:sspId="25398a83-0117-4f59-9a04-f80686c3c631" ma:termSetId="e0d804cd-e28e-4c5a-8080-6004811d3ac6" ma:anchorId="00000000-0000-0000-0000-000000000000" ma:open="false" ma:isKeyword="false">
      <xsd:complexType>
        <xsd:sequence>
          <xsd:element ref="pc:Terms" minOccurs="0" maxOccurs="1"/>
        </xsd:sequence>
      </xsd:complexType>
    </xsd:element>
    <xsd:element name="df1d203ceeb144f6b2e76cf5a7b26a2b" ma:index="14" nillable="true" ma:taxonomy="true" ma:internalName="df1d203ceeb144f6b2e76cf5a7b26a2b" ma:taxonomyFieldName="Models" ma:displayName="Models" ma:default="" ma:fieldId="{df1d203c-eeb1-44f6-b2e7-6cf5a7b26a2b}" ma:taxonomyMulti="true" ma:sspId="25398a83-0117-4f59-9a04-f80686c3c631" ma:termSetId="c0b5548c-3925-45bb-b944-b860417fd8e5" ma:anchorId="00000000-0000-0000-0000-000000000000" ma:open="false" ma:isKeyword="false">
      <xsd:complexType>
        <xsd:sequence>
          <xsd:element ref="pc:Terms" minOccurs="0" maxOccurs="1"/>
        </xsd:sequence>
      </xsd:complexType>
    </xsd:element>
    <xsd:element name="n01750a81c5947bc8a1d4ff86fdb743e" ma:index="16" nillable="true" ma:taxonomy="true" ma:internalName="n01750a81c5947bc8a1d4ff86fdb743e" ma:taxonomyFieldName="DocumentType_Category" ma:displayName="DocumentType_Category" ma:default="" ma:fieldId="{701750a8-1c59-47bc-8a1d-4ff86fdb743e}" ma:sspId="25398a83-0117-4f59-9a04-f80686c3c631" ma:termSetId="9f9b365e-41ec-462d-8d6b-39c5fc50bc1b" ma:anchorId="00000000-0000-0000-0000-000000000000" ma:open="false" ma:isKeyword="false">
      <xsd:complexType>
        <xsd:sequence>
          <xsd:element ref="pc:Terms" minOccurs="0" maxOccurs="1"/>
        </xsd:sequence>
      </xsd:complexType>
    </xsd:element>
    <xsd:element name="k5eee51e32d84f098a3898f6c5ccb5f0" ma:index="18" nillable="true" ma:taxonomy="true" ma:internalName="k5eee51e32d84f098a3898f6c5ccb5f0" ma:taxonomyFieldName="Relationship" ma:displayName="Relationship" ma:default="" ma:fieldId="{45eee51e-32d8-4f09-8a38-98f6c5ccb5f0}" ma:taxonomyMulti="true" ma:sspId="25398a83-0117-4f59-9a04-f80686c3c631" ma:termSetId="562b8843-91ab-4a37-90ae-20a14eb94a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e00b16-b0f1-4a6d-bd63-cb337e4d60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2e740ba-5297-4f87-a800-28597cd0e345}" ma:internalName="TaxCatchAll" ma:showField="CatchAllData" ma:web="5be00b16-b0f1-4a6d-bd63-cb337e4d60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57414-fbc5-4830-9471-56ee4481f03a" elementFormDefault="qualified">
    <xsd:import namespace="http://schemas.microsoft.com/office/2006/documentManagement/types"/>
    <xsd:import namespace="http://schemas.microsoft.com/office/infopath/2007/PartnerControls"/>
    <xsd:element name="Thumbnail" ma:index="19" nillable="true" ma:displayName="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2b7068d5247422f810afa2c2186032d xmlns="79335661-62b0-4ca7-a14b-7a0af14df4d3">
      <Terms xmlns="http://schemas.microsoft.com/office/infopath/2007/PartnerControls">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s>
    </k2b7068d5247422f810afa2c2186032d>
    <n01750a81c5947bc8a1d4ff86fdb743e xmlns="79335661-62b0-4ca7-a14b-7a0af14df4d3">
      <Terms xmlns="http://schemas.microsoft.com/office/infopath/2007/PartnerControls">
        <TermInfo xmlns="http://schemas.microsoft.com/office/infopath/2007/PartnerControls">
          <TermName xmlns="http://schemas.microsoft.com/office/infopath/2007/PartnerControls">Model Specific:Product Sheet</TermName>
          <TermId xmlns="http://schemas.microsoft.com/office/infopath/2007/PartnerControls">a7cf541e-004b-412d-ba9d-31c77409071a</TermId>
        </TermInfo>
      </Terms>
    </n01750a81c5947bc8a1d4ff86fdb743e>
    <Thumbnail xmlns="87057414-fbc5-4830-9471-56ee4481f03a" xsi:nil="true"/>
    <df1d203ceeb144f6b2e76cf5a7b26a2b xmlns="79335661-62b0-4ca7-a14b-7a0af14df4d3">
      <Terms xmlns="http://schemas.microsoft.com/office/infopath/2007/PartnerControls">
        <TermInfo xmlns="http://schemas.microsoft.com/office/infopath/2007/PartnerControls">
          <TermName xmlns="http://schemas.microsoft.com/office/infopath/2007/PartnerControls">G9-793</TermName>
          <TermId xmlns="http://schemas.microsoft.com/office/infopath/2007/PartnerControls">ba931d04-22f0-4bbb-b649-b813871d5060</TermId>
        </TermInfo>
        <TermInfo xmlns="http://schemas.microsoft.com/office/infopath/2007/PartnerControls">
          <TermName xmlns="http://schemas.microsoft.com/office/infopath/2007/PartnerControls">G6-710</TermName>
          <TermId xmlns="http://schemas.microsoft.com/office/infopath/2007/PartnerControls">56008831-afad-4803-ac47-a7a7b916b005</TermId>
        </TermInfo>
      </Terms>
    </df1d203ceeb144f6b2e76cf5a7b26a2b>
    <k5eee51e32d84f098a3898f6c5ccb5f0 xmlns="79335661-62b0-4ca7-a14b-7a0af14df4d3">
      <Terms xmlns="http://schemas.microsoft.com/office/infopath/2007/PartnerControls">
        <TermInfo xmlns="http://schemas.microsoft.com/office/infopath/2007/PartnerControls">
          <TermName xmlns="http://schemas.microsoft.com/office/infopath/2007/PartnerControls">49b7534d-f7e1-43f0-a3c8-0d469b42a2eb</TermName>
          <TermId xmlns="http://schemas.microsoft.com/office/infopath/2007/PartnerControls">8bf460be-ed23-458c-aec2-6b0d93ce0114</TermId>
        </TermInfo>
        <TermInfo xmlns="http://schemas.microsoft.com/office/infopath/2007/PartnerControls">
          <TermName xmlns="http://schemas.microsoft.com/office/infopath/2007/PartnerControls">b78ad8c7-367d-4528-ae7f-ac17de6b8244</TermName>
          <TermId xmlns="http://schemas.microsoft.com/office/infopath/2007/PartnerControls">43516d4b-28e1-427e-9b3f-a0178c749b20</TermId>
        </TermInfo>
      </Terms>
    </k5eee51e32d84f098a3898f6c5ccb5f0>
    <TaxCatchAll xmlns="5be00b16-b0f1-4a6d-bd63-cb337e4d60d8">
      <Value>1513</Value>
      <Value>9606</Value>
      <Value>9259</Value>
      <Value>9258</Value>
      <Value>2817</Value>
      <Value>9164</Value>
      <Value>7046</Value>
      <Value>9575</Value>
    </TaxCatchAll>
    <nc0cb06aba9f490c8c1ed5a0bc2aa682 xmlns="79335661-62b0-4ca7-a14b-7a0af14df4d3">
      <Terms xmlns="http://schemas.microsoft.com/office/infopath/2007/PartnerControls">
        <TermInfo xmlns="http://schemas.microsoft.com/office/infopath/2007/PartnerControls">
          <TermName xmlns="http://schemas.microsoft.com/office/infopath/2007/PartnerControls">Notebook:Challenger2_SKS</TermName>
          <TermId xmlns="http://schemas.microsoft.com/office/infopath/2007/PartnerControls">c1304242-2fb8-44b8-bc95-d3898d377aaf</TermId>
        </TermInfo>
        <TermInfo xmlns="http://schemas.microsoft.com/office/infopath/2007/PartnerControls">
          <TermName xmlns="http://schemas.microsoft.com/office/infopath/2007/PartnerControls">Desktop:SophiaZ</TermName>
          <TermId xmlns="http://schemas.microsoft.com/office/infopath/2007/PartnerControls">566d326c-8f09-43d9-a937-9096aeb3bd92</TermId>
        </TermInfo>
      </Terms>
    </nc0cb06aba9f490c8c1ed5a0bc2aa682>
  </documentManagement>
</p:properties>
</file>

<file path=customXml/itemProps1.xml><?xml version="1.0" encoding="utf-8"?>
<ds:datastoreItem xmlns:ds="http://schemas.openxmlformats.org/officeDocument/2006/customXml" ds:itemID="{6DA6F9D1-66EA-478A-80C8-57A4E753EA38}">
  <ds:schemaRefs>
    <ds:schemaRef ds:uri="http://schemas.openxmlformats.org/officeDocument/2006/bibliography"/>
  </ds:schemaRefs>
</ds:datastoreItem>
</file>

<file path=customXml/itemProps2.xml><?xml version="1.0" encoding="utf-8"?>
<ds:datastoreItem xmlns:ds="http://schemas.openxmlformats.org/officeDocument/2006/customXml" ds:itemID="{2A9AC6A4-CA47-4814-8399-5BBD924FE5F8}">
  <ds:schemaRefs>
    <ds:schemaRef ds:uri="http://schemas.microsoft.com/sharepoint/v3/contenttype/forms"/>
  </ds:schemaRefs>
</ds:datastoreItem>
</file>

<file path=customXml/itemProps3.xml><?xml version="1.0" encoding="utf-8"?>
<ds:datastoreItem xmlns:ds="http://schemas.openxmlformats.org/officeDocument/2006/customXml" ds:itemID="{55101810-9528-446D-BB68-F0116D077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35661-62b0-4ca7-a14b-7a0af14df4d3"/>
    <ds:schemaRef ds:uri="5be00b16-b0f1-4a6d-bd63-cb337e4d60d8"/>
    <ds:schemaRef ds:uri="87057414-fbc5-4830-9471-56ee4481f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EA15B-59A6-40E5-9D1C-459BDE7253F2}">
  <ds:schemaRefs>
    <ds:schemaRef ds:uri="http://schemas.microsoft.com/office/2006/metadata/properties"/>
    <ds:schemaRef ds:uri="http://schemas.microsoft.com/office/infopath/2007/PartnerControls"/>
    <ds:schemaRef ds:uri="79335661-62b0-4ca7-a14b-7a0af14df4d3"/>
    <ds:schemaRef ds:uri="87057414-fbc5-4830-9471-56ee4481f03a"/>
    <ds:schemaRef ds:uri="5be00b16-b0f1-4a6d-bd63-cb337e4d60d8"/>
  </ds:schemaRefs>
</ds:datastoreItem>
</file>

<file path=docMetadata/LabelInfo.xml><?xml version="1.0" encoding="utf-8"?>
<clbl:labelList xmlns:clbl="http://schemas.microsoft.com/office/2020/mipLabelMetadata">
  <clbl:label id="{7bf95229-8871-4865-86fe-21d4a426da58}" enabled="1" method="Standard" siteId="{305675df-dc39-4b66-8034-b8e7a8cb798c}" contentBits="0" removed="0"/>
</clbl:labelList>
</file>

<file path=docProps/app.xml><?xml version="1.0" encoding="utf-8"?>
<Properties xmlns="http://schemas.openxmlformats.org/officeDocument/2006/extended-properties" xmlns:vt="http://schemas.openxmlformats.org/officeDocument/2006/docPropsVTypes">
  <Template>Aspire_PS_Template.dot</Template>
  <TotalTime>2</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Agera Product Sheet</vt:lpstr>
    </vt:vector>
  </TitlesOfParts>
  <Company>ACER</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Agera Product Sheet</dc:title>
  <dc:creator>Acer Inc.</dc:creator>
  <cp:keywords/>
  <dc:description>v1: Predator PO7-660 (Win11) Specifications (v2-0-0)</dc:description>
  <cp:lastModifiedBy>Synek, Matej</cp:lastModifiedBy>
  <cp:revision>2</cp:revision>
  <dcterms:created xsi:type="dcterms:W3CDTF">2025-06-30T14:21:00Z</dcterms:created>
  <dcterms:modified xsi:type="dcterms:W3CDTF">2025-06-30T14:21:00Z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0x010100F7ECF29D5473B94791D9C8A2AF3096AF</vt:lpwstr>
  </property>
  <property fmtid="{D5CDD505-2E9C-101B-9397-08002B2CF9AE}" pid="3" name="Projects">
    <vt:lpwstr>9164;#Notebook:Challenger2_SKS|c1304242-2fb8-44b8-bc95-d3898d377aaf;#7046;#Desktop:SophiaZ|566d326c-8f09-43d9-a937-9096aeb3bd92</vt:lpwstr>
  </property>
  <property fmtid="{D5CDD505-2E9C-101B-9397-08002B2CF9AE}" pid="4" name="DocumentType_Category">
    <vt:lpwstr>2817;#Model Specific:Product Sheet|a7cf541e-004b-412d-ba9d-31c77409071a</vt:lpwstr>
  </property>
  <property fmtid="{D5CDD505-2E9C-101B-9397-08002B2CF9AE}" pid="5" name="Relationship">
    <vt:lpwstr>9259;#49b7534d-f7e1-43f0-a3c8-0d469b42a2eb|8bf460be-ed23-458c-aec2-6b0d93ce0114;#9606;#b78ad8c7-367d-4528-ae7f-ac17de6b8244|43516d4b-28e1-427e-9b3f-a0178c749b20</vt:lpwstr>
  </property>
  <property fmtid="{D5CDD505-2E9C-101B-9397-08002B2CF9AE}" pid="6" name="Brands">
    <vt:lpwstr>1513;#Acer:Predator|203f76b9-3bcc-46eb-a936-d765b1d1d8f7;#1513;#Acer:Predator|203f76b9-3bcc-46eb-a936-d765b1d1d8f7</vt:lpwstr>
  </property>
  <property fmtid="{D5CDD505-2E9C-101B-9397-08002B2CF9AE}" pid="7" name="Models">
    <vt:lpwstr>9258;#G9-793|ba931d04-22f0-4bbb-b649-b813871d5060;#9575;#G6-710|56008831-afad-4803-ac47-a7a7b916b005</vt:lpwstr>
  </property>
  <property fmtid="{D5CDD505-2E9C-101B-9397-08002B2CF9AE}" pid="8" name="GrammarlyDocumentId">
    <vt:lpwstr>7535dedd5c8ab5673a3d99201c0a8e10f28bff813fa0bb1af370c8f628fb06aa</vt:lpwstr>
  </property>
</Properties>
</file>