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36ADF0" w14:textId="1702F81A" w:rsidR="00AD1A95" w:rsidRDefault="00C73545" w:rsidP="00C8785C">
      <w:r>
        <w:rPr>
          <w:noProof/>
        </w:rPr>
        <w:drawing>
          <wp:anchor distT="0" distB="0" distL="114300" distR="114300" simplePos="0" relativeHeight="250670591" behindDoc="1" locked="0" layoutInCell="1" allowOverlap="1" wp14:anchorId="78B68EF3" wp14:editId="49284E35">
            <wp:simplePos x="0" y="0"/>
            <wp:positionH relativeFrom="column">
              <wp:posOffset>-549275</wp:posOffset>
            </wp:positionH>
            <wp:positionV relativeFrom="paragraph">
              <wp:posOffset>-609824</wp:posOffset>
            </wp:positionV>
            <wp:extent cx="7613624" cy="10710249"/>
            <wp:effectExtent l="0" t="0" r="6985" b="0"/>
            <wp:wrapNone/>
            <wp:docPr id="21627" name="圖片 21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13624" cy="10710249"/>
                    </a:xfrm>
                    <a:prstGeom prst="rect">
                      <a:avLst/>
                    </a:prstGeom>
                    <a:noFill/>
                    <a:ln>
                      <a:noFill/>
                    </a:ln>
                  </pic:spPr>
                </pic:pic>
              </a:graphicData>
            </a:graphic>
            <wp14:sizeRelH relativeFrom="page">
              <wp14:pctWidth>0</wp14:pctWidth>
            </wp14:sizeRelH>
            <wp14:sizeRelV relativeFrom="page">
              <wp14:pctHeight>0</wp14:pctHeight>
            </wp14:sizeRelV>
          </wp:anchor>
        </w:drawing>
      </w:r>
      <w:r w:rsidR="00481286">
        <w:rPr>
          <w:noProof/>
        </w:rPr>
        <w:drawing>
          <wp:inline distT="0" distB="0" distL="0" distR="0" wp14:anchorId="4FBB5A4B" wp14:editId="6183E22F">
            <wp:extent cx="1992938" cy="613382"/>
            <wp:effectExtent l="0" t="0" r="7620" b="0"/>
            <wp:docPr id="21629" name="圖片 21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er_predator_hrz_wht_rgb.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03344" cy="616585"/>
                    </a:xfrm>
                    <a:prstGeom prst="rect">
                      <a:avLst/>
                    </a:prstGeom>
                  </pic:spPr>
                </pic:pic>
              </a:graphicData>
            </a:graphic>
          </wp:inline>
        </w:drawing>
      </w:r>
    </w:p>
    <w:p w14:paraId="43BBA92A" w14:textId="543B87F8" w:rsidR="00070C1D" w:rsidRDefault="00070C1D"/>
    <w:p w14:paraId="3FBB256C" w14:textId="5554F89D" w:rsidR="00F55737" w:rsidRPr="00AD7803" w:rsidRDefault="0040096D">
      <w:r w:rsidRPr="00BC28CF">
        <w:rPr>
          <w:color w:val="FFFFFF" w:themeColor="background1"/>
        </w:rPr>
        <w:t xml:space="preserve"> </w:t>
      </w:r>
    </w:p>
    <w:p w14:paraId="09977BF3" w14:textId="07D11AD9" w:rsidR="00572E58" w:rsidRPr="00572E58" w:rsidRDefault="00572E58" w:rsidP="00572E58"/>
    <w:p w14:paraId="137AD958" w14:textId="2E7AF91A" w:rsidR="00E86AD3" w:rsidRDefault="00F839F4" w:rsidP="00572E58">
      <w:pPr>
        <w:rPr>
          <w:rFonts w:ascii="Predator" w:hAnsi="Predator"/>
          <w:b/>
          <w:color w:val="FFFFFF" w:themeColor="background1"/>
          <w:sz w:val="72"/>
          <w:szCs w:val="72"/>
        </w:rPr>
      </w:pPr>
      <w:r>
        <w:rPr>
          <w:rFonts w:ascii="Predator" w:hAnsi="Predator"/>
          <w:b/>
          <w:noProof/>
          <w:color w:val="FFFFFF" w:themeColor="background1"/>
          <w:sz w:val="72"/>
          <w:szCs w:val="72"/>
        </w:rPr>
        <w:drawing>
          <wp:anchor distT="0" distB="0" distL="114300" distR="114300" simplePos="0" relativeHeight="252667392" behindDoc="0" locked="0" layoutInCell="1" allowOverlap="1" wp14:anchorId="4880C0F5" wp14:editId="6E05E883">
            <wp:simplePos x="0" y="0"/>
            <wp:positionH relativeFrom="page">
              <wp:posOffset>697955</wp:posOffset>
            </wp:positionH>
            <wp:positionV relativeFrom="page">
              <wp:posOffset>2690495</wp:posOffset>
            </wp:positionV>
            <wp:extent cx="6480175" cy="5133340"/>
            <wp:effectExtent l="0" t="0" r="0" b="0"/>
            <wp:wrapNone/>
            <wp:docPr id="269629290" name="Picture 1" descr="A computer tower with colorful ligh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629290" name="Picture 1" descr="A computer tower with colorful lights&#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80175" cy="5133340"/>
                    </a:xfrm>
                    <a:prstGeom prst="rect">
                      <a:avLst/>
                    </a:prstGeom>
                  </pic:spPr>
                </pic:pic>
              </a:graphicData>
            </a:graphic>
          </wp:anchor>
        </w:drawing>
      </w:r>
    </w:p>
    <w:p w14:paraId="6AF0C40E" w14:textId="622487CF" w:rsidR="00E86AD3" w:rsidRDefault="00E86AD3" w:rsidP="00572E58">
      <w:pPr>
        <w:rPr>
          <w:rFonts w:ascii="Predator" w:hAnsi="Predator"/>
          <w:b/>
          <w:color w:val="FFFFFF" w:themeColor="background1"/>
          <w:sz w:val="72"/>
          <w:szCs w:val="72"/>
        </w:rPr>
      </w:pPr>
    </w:p>
    <w:p w14:paraId="319E4B0B" w14:textId="77777777" w:rsidR="00E86AD3" w:rsidRDefault="00E86AD3" w:rsidP="00572E58">
      <w:pPr>
        <w:rPr>
          <w:rFonts w:ascii="Predator" w:hAnsi="Predator"/>
          <w:b/>
          <w:color w:val="FFFFFF" w:themeColor="background1"/>
          <w:sz w:val="72"/>
          <w:szCs w:val="72"/>
        </w:rPr>
      </w:pPr>
    </w:p>
    <w:p w14:paraId="20B1A583" w14:textId="602EBCA8" w:rsidR="00E86AD3" w:rsidRDefault="00E86AD3" w:rsidP="00572E58">
      <w:pPr>
        <w:rPr>
          <w:rFonts w:ascii="Predator" w:hAnsi="Predator"/>
          <w:b/>
          <w:color w:val="FFFFFF" w:themeColor="background1"/>
          <w:sz w:val="72"/>
          <w:szCs w:val="72"/>
        </w:rPr>
      </w:pPr>
    </w:p>
    <w:p w14:paraId="5A275520" w14:textId="6FA2D731" w:rsidR="00C81042" w:rsidRDefault="00C81042" w:rsidP="00572E58">
      <w:pPr>
        <w:rPr>
          <w:rFonts w:ascii="Predator" w:hAnsi="Predator"/>
          <w:b/>
          <w:color w:val="FFFFFF" w:themeColor="background1"/>
          <w:sz w:val="48"/>
          <w:szCs w:val="48"/>
        </w:rPr>
      </w:pPr>
    </w:p>
    <w:p w14:paraId="4E5D413F" w14:textId="7C3771FF" w:rsidR="00FC331D" w:rsidRDefault="0037706E">
      <w:r>
        <w:rPr>
          <w:rFonts w:ascii="Times New Roman" w:hAnsi="Times New Roman"/>
          <w:noProof/>
          <w:sz w:val="24"/>
          <w:szCs w:val="24"/>
        </w:rPr>
        <mc:AlternateContent>
          <mc:Choice Requires="wps">
            <w:drawing>
              <wp:anchor distT="0" distB="0" distL="114300" distR="114300" simplePos="0" relativeHeight="252666368" behindDoc="1" locked="0" layoutInCell="1" allowOverlap="1" wp14:anchorId="265D2AC4" wp14:editId="3A854EA3">
                <wp:simplePos x="0" y="0"/>
                <wp:positionH relativeFrom="margin">
                  <wp:posOffset>-180975</wp:posOffset>
                </wp:positionH>
                <wp:positionV relativeFrom="paragraph">
                  <wp:posOffset>3223986</wp:posOffset>
                </wp:positionV>
                <wp:extent cx="6656705" cy="434975"/>
                <wp:effectExtent l="0" t="0" r="0" b="3175"/>
                <wp:wrapNone/>
                <wp:docPr id="138578234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6705" cy="434975"/>
                        </a:xfrm>
                        <a:prstGeom prst="rect">
                          <a:avLst/>
                        </a:prstGeom>
                        <a:noFill/>
                        <a:ln w="9525">
                          <a:noFill/>
                          <a:miter lim="800000"/>
                          <a:headEnd/>
                          <a:tailEnd/>
                        </a:ln>
                      </wps:spPr>
                      <wps:txbx>
                        <w:txbxContent>
                          <w:p w14:paraId="1122AF19" w14:textId="4CA4AC60" w:rsidR="0037706E" w:rsidRPr="00EF1AB3" w:rsidRDefault="0037706E" w:rsidP="0037706E">
                            <w:pPr>
                              <w:spacing w:afterLines="30" w:after="72"/>
                              <w:rPr>
                                <w:b/>
                                <w:bCs/>
                                <w:color w:val="FFFFFF" w:themeColor="background1"/>
                                <w:sz w:val="40"/>
                                <w:szCs w:val="40"/>
                              </w:rPr>
                            </w:pPr>
                            <w:r w:rsidRPr="0037706E">
                              <w:rPr>
                                <w:rFonts w:ascii="Predator" w:hAnsi="Predator" w:cs="AcerFoco-Light"/>
                                <w:b/>
                                <w:color w:val="FFFFFF" w:themeColor="background1"/>
                                <w:sz w:val="40"/>
                                <w:szCs w:val="40"/>
                              </w:rPr>
                              <w:t>P</w:t>
                            </w:r>
                            <w:r w:rsidR="005A1BAB">
                              <w:rPr>
                                <w:rFonts w:ascii="Predator" w:hAnsi="Predator" w:cs="AcerFoco-Light"/>
                                <w:b/>
                                <w:color w:val="FFFFFF" w:themeColor="background1"/>
                                <w:sz w:val="40"/>
                                <w:szCs w:val="40"/>
                              </w:rPr>
                              <w:t>REDATOR</w:t>
                            </w:r>
                            <w:r w:rsidRPr="0037706E">
                              <w:rPr>
                                <w:rFonts w:cs="AcerFoco-Light"/>
                                <w:color w:val="FFFFFF" w:themeColor="background1"/>
                                <w:sz w:val="40"/>
                                <w:szCs w:val="40"/>
                              </w:rPr>
                              <w:t xml:space="preserve"> </w:t>
                            </w:r>
                            <w:r w:rsidR="005A1BAB" w:rsidRPr="00EF1AB3">
                              <w:rPr>
                                <w:rFonts w:ascii="Predator" w:hAnsi="Predator" w:cs="AcerFoco-Light"/>
                                <w:b/>
                                <w:bCs/>
                                <w:color w:val="FFFFFF" w:themeColor="background1"/>
                                <w:sz w:val="40"/>
                                <w:szCs w:val="40"/>
                              </w:rPr>
                              <w:t>ORION</w:t>
                            </w:r>
                            <w:r w:rsidRPr="00EF1AB3">
                              <w:rPr>
                                <w:rFonts w:ascii="Predator" w:hAnsi="Predator" w:cs="AcerFoco-Light"/>
                                <w:b/>
                                <w:bCs/>
                                <w:color w:val="FFFFFF" w:themeColor="background1"/>
                                <w:sz w:val="40"/>
                                <w:szCs w:val="40"/>
                              </w:rPr>
                              <w:t xml:space="preserve"> 7000</w:t>
                            </w:r>
                          </w:p>
                        </w:txbxContent>
                      </wps:txbx>
                      <wps:bodyPr rot="0" vertOverflow="clip" horzOverflow="clip"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type w14:anchorId="265D2AC4" id="_x0000_t202" coordsize="21600,21600" o:spt="202" path="m,l,21600r21600,l21600,xe">
                <v:stroke joinstyle="miter"/>
                <v:path gradientshapeok="t" o:connecttype="rect"/>
              </v:shapetype>
              <v:shape id="文字方塊 2" o:spid="_x0000_s1026" type="#_x0000_t202" style="position:absolute;margin-left:-14.25pt;margin-top:253.85pt;width:524.15pt;height:34.25pt;z-index:-250650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" filled="f" stroked="f">
                <v:textbox>
                  <w:txbxContent>
                    <w:p w14:paraId="1122AF19" w14:textId="4CA4AC60" w:rsidR="0037706E" w:rsidRPr="00EF1AB3" w:rsidRDefault="0037706E" w:rsidP="0037706E">
                      <w:pPr>
                        <w:spacing w:afterLines="30" w:after="72"/>
                        <w:rPr>
                          <w:b/>
                          <w:bCs/>
                          <w:color w:val="FFFFFF" w:themeColor="background1"/>
                          <w:sz w:val="40"/>
                          <w:szCs w:val="40"/>
                        </w:rPr>
                      </w:pPr>
                      <w:r w:rsidRPr="0037706E">
                        <w:rPr>
                          <w:rFonts w:ascii="Predator" w:hAnsi="Predator" w:cs="AcerFoco-Light"/>
                          <w:b/>
                          <w:color w:val="FFFFFF" w:themeColor="background1"/>
                          <w:sz w:val="40"/>
                          <w:szCs w:val="40"/>
                        </w:rPr>
                        <w:t>P</w:t>
                      </w:r>
                      <w:r w:rsidR="005A1BAB">
                        <w:rPr>
                          <w:rFonts w:ascii="Predator" w:hAnsi="Predator" w:cs="AcerFoco-Light"/>
                          <w:b/>
                          <w:color w:val="FFFFFF" w:themeColor="background1"/>
                          <w:sz w:val="40"/>
                          <w:szCs w:val="40"/>
                        </w:rPr>
                        <w:t>REDATOR</w:t>
                      </w:r>
                      <w:r w:rsidRPr="0037706E">
                        <w:rPr>
                          <w:rFonts w:cs="AcerFoco-Light"/>
                          <w:color w:val="FFFFFF" w:themeColor="background1"/>
                          <w:sz w:val="40"/>
                          <w:szCs w:val="40"/>
                        </w:rPr>
                        <w:t xml:space="preserve"> </w:t>
                      </w:r>
                      <w:r w:rsidR="005A1BAB" w:rsidRPr="00EF1AB3">
                        <w:rPr>
                          <w:rFonts w:ascii="Predator" w:hAnsi="Predator" w:cs="AcerFoco-Light"/>
                          <w:b/>
                          <w:bCs/>
                          <w:color w:val="FFFFFF" w:themeColor="background1"/>
                          <w:sz w:val="40"/>
                          <w:szCs w:val="40"/>
                        </w:rPr>
                        <w:t>ORION</w:t>
                      </w:r>
                      <w:r w:rsidRPr="00EF1AB3">
                        <w:rPr>
                          <w:rFonts w:ascii="Predator" w:hAnsi="Predator" w:cs="AcerFoco-Light"/>
                          <w:b/>
                          <w:bCs/>
                          <w:color w:val="FFFFFF" w:themeColor="background1"/>
                          <w:sz w:val="40"/>
                          <w:szCs w:val="40"/>
                        </w:rPr>
                        <w:t xml:space="preserve"> 7000</w:t>
                      </w:r>
                    </w:p>
                  </w:txbxContent>
                </v:textbox>
                <w10:wrap anchorx="margin"/>
              </v:shape>
            </w:pict>
          </mc:Fallback>
        </mc:AlternateContent>
      </w:r>
      <w:r w:rsidR="00F019D5" w:rsidRPr="00572E58">
        <w:br w:type="page"/>
      </w:r>
      <w:r w:rsidR="003A3642">
        <w:rPr>
          <w:noProof/>
        </w:rPr>
        <w:lastRenderedPageBreak/>
        <mc:AlternateContent>
          <mc:Choice Requires="wps">
            <w:drawing>
              <wp:anchor distT="0" distB="0" distL="114300" distR="114300" simplePos="0" relativeHeight="252664320" behindDoc="0" locked="0" layoutInCell="1" allowOverlap="1" wp14:anchorId="0D71B2C0" wp14:editId="761D366D">
                <wp:simplePos x="0" y="0"/>
                <wp:positionH relativeFrom="margin">
                  <wp:posOffset>0</wp:posOffset>
                </wp:positionH>
                <wp:positionV relativeFrom="paragraph">
                  <wp:posOffset>0</wp:posOffset>
                </wp:positionV>
                <wp:extent cx="6442710" cy="262255"/>
                <wp:effectExtent l="0" t="0" r="15240" b="23495"/>
                <wp:wrapNone/>
                <wp:docPr id="485" name="文字方塊 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42710" cy="262255"/>
                        </a:xfrm>
                        <a:prstGeom prst="rect">
                          <a:avLst/>
                        </a:prstGeom>
                        <a:solidFill>
                          <a:srgbClr val="00AECD"/>
                        </a:solidFill>
                        <a:ln>
                          <a:solidFill>
                            <a:srgbClr val="00AECD"/>
                          </a:solidFill>
                        </a:ln>
                      </wps:spPr>
                      <wps:txbx>
                        <w:txbxContent>
                          <w:p w14:paraId="20A2BEC8" w14:textId="3A94968D" w:rsidR="003A3642" w:rsidRPr="002E317F" w:rsidRDefault="003A3642" w:rsidP="003A3642">
                            <w:pPr>
                              <w:tabs>
                                <w:tab w:val="center" w:pos="4942"/>
                                <w:tab w:val="right" w:pos="9781"/>
                              </w:tabs>
                              <w:ind w:right="480"/>
                              <w:rPr>
                                <w:rFonts w:ascii="Predator" w:hAnsi="Predator"/>
                                <w:color w:val="FFFFFF"/>
                                <w:sz w:val="24"/>
                                <w:szCs w:val="24"/>
                              </w:rPr>
                            </w:pPr>
                            <w:r w:rsidRPr="002E317F">
                              <w:rPr>
                                <w:rFonts w:ascii="Predator" w:hAnsi="Predator"/>
                                <w:color w:val="FFFFFF"/>
                                <w:sz w:val="24"/>
                                <w:szCs w:val="24"/>
                              </w:rPr>
                              <w:t xml:space="preserve">SPECIFICATIONS </w:t>
                            </w:r>
                            <w:r w:rsidRPr="002E317F">
                              <w:rPr>
                                <w:rFonts w:ascii="Predator" w:hAnsi="Predator"/>
                                <w:color w:val="FFFFFF"/>
                                <w:sz w:val="24"/>
                                <w:szCs w:val="24"/>
                              </w:rPr>
                              <w:tab/>
                            </w:r>
                            <w:r>
                              <w:rPr>
                                <w:rFonts w:ascii="Predator" w:hAnsi="Predator"/>
                                <w:color w:val="FFFFFF"/>
                                <w:sz w:val="24"/>
                                <w:szCs w:val="24"/>
                              </w:rPr>
                              <w:t xml:space="preserve">   </w:t>
                            </w:r>
                            <w:r w:rsidRPr="002E317F">
                              <w:rPr>
                                <w:rFonts w:ascii="Predator" w:hAnsi="Predator"/>
                                <w:color w:val="FFFFFF"/>
                                <w:sz w:val="24"/>
                                <w:szCs w:val="24"/>
                              </w:rPr>
                              <w:t xml:space="preserve">PREDATOR </w:t>
                            </w:r>
                            <w:r w:rsidR="00EF1AB3">
                              <w:rPr>
                                <w:rFonts w:ascii="Predator" w:hAnsi="Predator"/>
                                <w:color w:val="FFFFFF"/>
                                <w:sz w:val="24"/>
                                <w:szCs w:val="24"/>
                              </w:rPr>
                              <w:t>ORION</w:t>
                            </w:r>
                            <w:r w:rsidRPr="002E317F">
                              <w:rPr>
                                <w:rFonts w:ascii="Predator" w:hAnsi="Predator"/>
                                <w:color w:val="FFFFFF"/>
                                <w:sz w:val="24"/>
                                <w:szCs w:val="24"/>
                              </w:rPr>
                              <w:t xml:space="preserve"> </w:t>
                            </w:r>
                            <w:r>
                              <w:rPr>
                                <w:rFonts w:ascii="Predator" w:hAnsi="Predator"/>
                                <w:color w:val="FFFFFF"/>
                                <w:sz w:val="24"/>
                                <w:szCs w:val="24"/>
                              </w:rPr>
                              <w:t>7</w:t>
                            </w:r>
                            <w:r w:rsidRPr="002E317F">
                              <w:rPr>
                                <w:rFonts w:ascii="Predator" w:hAnsi="Predator"/>
                                <w:color w:val="FFFFFF"/>
                                <w:sz w:val="24"/>
                                <w:szCs w:val="24"/>
                              </w:rPr>
                              <w:t>000</w:t>
                            </w:r>
                            <w:r w:rsidRPr="002E317F">
                              <w:rPr>
                                <w:rFonts w:ascii="Predator" w:hAnsi="Predator"/>
                                <w:color w:val="FFFFFF"/>
                                <w:sz w:val="24"/>
                                <w:szCs w:val="24"/>
                              </w:rPr>
                              <w:tab/>
                              <w:t>P</w:t>
                            </w:r>
                            <w:r>
                              <w:rPr>
                                <w:rFonts w:ascii="Predator" w:hAnsi="Predator"/>
                                <w:color w:val="FFFFFF"/>
                                <w:sz w:val="24"/>
                                <w:szCs w:val="24"/>
                              </w:rPr>
                              <w:t>O7</w:t>
                            </w:r>
                            <w:r w:rsidRPr="002E317F">
                              <w:rPr>
                                <w:rFonts w:ascii="Predator" w:hAnsi="Predator"/>
                                <w:color w:val="FFFFFF"/>
                                <w:sz w:val="24"/>
                                <w:szCs w:val="24"/>
                              </w:rPr>
                              <w:t>-</w:t>
                            </w:r>
                            <w:r w:rsidR="00AA7423">
                              <w:rPr>
                                <w:rFonts w:ascii="Predator" w:hAnsi="Predator"/>
                                <w:color w:val="FFFFFF"/>
                                <w:sz w:val="24"/>
                                <w:szCs w:val="24"/>
                              </w:rPr>
                              <w:t>6</w:t>
                            </w:r>
                            <w:r w:rsidR="00F839F4">
                              <w:rPr>
                                <w:rFonts w:ascii="Predator" w:hAnsi="Predator"/>
                                <w:color w:val="FFFFFF"/>
                                <w:sz w:val="24"/>
                                <w:szCs w:val="24"/>
                              </w:rPr>
                              <w:t>60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71B2C0" id="文字方塊 485" o:spid="_x0000_s1027" type="#_x0000_t202" style="position:absolute;margin-left:0;margin-top:0;width:507.3pt;height:20.65pt;z-index:25266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" fillcolor="#00aecd" strokecolor="#00aecd">
                <v:path arrowok="t"/>
                <v:textbox>
                  <w:txbxContent>
                    <w:p w14:paraId="20A2BEC8" w14:textId="3A94968D" w:rsidR="003A3642" w:rsidRPr="002E317F" w:rsidRDefault="003A3642" w:rsidP="003A3642">
                      <w:pPr>
                        <w:tabs>
                          <w:tab w:val="center" w:pos="4942"/>
                          <w:tab w:val="right" w:pos="9781"/>
                        </w:tabs>
                        <w:ind w:right="480"/>
                        <w:rPr>
                          <w:rFonts w:ascii="Predator" w:hAnsi="Predator"/>
                          <w:color w:val="FFFFFF"/>
                          <w:sz w:val="24"/>
                          <w:szCs w:val="24"/>
                        </w:rPr>
                      </w:pPr>
                      <w:r w:rsidRPr="002E317F">
                        <w:rPr>
                          <w:rFonts w:ascii="Predator" w:hAnsi="Predator"/>
                          <w:color w:val="FFFFFF"/>
                          <w:sz w:val="24"/>
                          <w:szCs w:val="24"/>
                        </w:rPr>
                        <w:t xml:space="preserve">SPECIFICATIONS </w:t>
                      </w:r>
                      <w:r w:rsidRPr="002E317F">
                        <w:rPr>
                          <w:rFonts w:ascii="Predator" w:hAnsi="Predator"/>
                          <w:color w:val="FFFFFF"/>
                          <w:sz w:val="24"/>
                          <w:szCs w:val="24"/>
                        </w:rPr>
                        <w:tab/>
                      </w:r>
                      <w:r>
                        <w:rPr>
                          <w:rFonts w:ascii="Predator" w:hAnsi="Predator"/>
                          <w:color w:val="FFFFFF"/>
                          <w:sz w:val="24"/>
                          <w:szCs w:val="24"/>
                        </w:rPr>
                        <w:t xml:space="preserve">   </w:t>
                      </w:r>
                      <w:r w:rsidRPr="002E317F">
                        <w:rPr>
                          <w:rFonts w:ascii="Predator" w:hAnsi="Predator"/>
                          <w:color w:val="FFFFFF"/>
                          <w:sz w:val="24"/>
                          <w:szCs w:val="24"/>
                        </w:rPr>
                        <w:t xml:space="preserve">PREDATOR </w:t>
                      </w:r>
                      <w:r w:rsidR="00EF1AB3">
                        <w:rPr>
                          <w:rFonts w:ascii="Predator" w:hAnsi="Predator"/>
                          <w:color w:val="FFFFFF"/>
                          <w:sz w:val="24"/>
                          <w:szCs w:val="24"/>
                        </w:rPr>
                        <w:t>ORION</w:t>
                      </w:r>
                      <w:r w:rsidRPr="002E317F">
                        <w:rPr>
                          <w:rFonts w:ascii="Predator" w:hAnsi="Predator"/>
                          <w:color w:val="FFFFFF"/>
                          <w:sz w:val="24"/>
                          <w:szCs w:val="24"/>
                        </w:rPr>
                        <w:t xml:space="preserve"> </w:t>
                      </w:r>
                      <w:r>
                        <w:rPr>
                          <w:rFonts w:ascii="Predator" w:hAnsi="Predator"/>
                          <w:color w:val="FFFFFF"/>
                          <w:sz w:val="24"/>
                          <w:szCs w:val="24"/>
                        </w:rPr>
                        <w:t>7</w:t>
                      </w:r>
                      <w:r w:rsidRPr="002E317F">
                        <w:rPr>
                          <w:rFonts w:ascii="Predator" w:hAnsi="Predator"/>
                          <w:color w:val="FFFFFF"/>
                          <w:sz w:val="24"/>
                          <w:szCs w:val="24"/>
                        </w:rPr>
                        <w:t>000</w:t>
                      </w:r>
                      <w:r w:rsidRPr="002E317F">
                        <w:rPr>
                          <w:rFonts w:ascii="Predator" w:hAnsi="Predator"/>
                          <w:color w:val="FFFFFF"/>
                          <w:sz w:val="24"/>
                          <w:szCs w:val="24"/>
                        </w:rPr>
                        <w:tab/>
                        <w:t>P</w:t>
                      </w:r>
                      <w:r>
                        <w:rPr>
                          <w:rFonts w:ascii="Predator" w:hAnsi="Predator"/>
                          <w:color w:val="FFFFFF"/>
                          <w:sz w:val="24"/>
                          <w:szCs w:val="24"/>
                        </w:rPr>
                        <w:t>O7</w:t>
                      </w:r>
                      <w:r w:rsidRPr="002E317F">
                        <w:rPr>
                          <w:rFonts w:ascii="Predator" w:hAnsi="Predator"/>
                          <w:color w:val="FFFFFF"/>
                          <w:sz w:val="24"/>
                          <w:szCs w:val="24"/>
                        </w:rPr>
                        <w:t>-</w:t>
                      </w:r>
                      <w:r w:rsidR="00AA7423">
                        <w:rPr>
                          <w:rFonts w:ascii="Predator" w:hAnsi="Predator"/>
                          <w:color w:val="FFFFFF"/>
                          <w:sz w:val="24"/>
                          <w:szCs w:val="24"/>
                        </w:rPr>
                        <w:t>6</w:t>
                      </w:r>
                      <w:r w:rsidR="00F839F4">
                        <w:rPr>
                          <w:rFonts w:ascii="Predator" w:hAnsi="Predator"/>
                          <w:color w:val="FFFFFF"/>
                          <w:sz w:val="24"/>
                          <w:szCs w:val="24"/>
                        </w:rPr>
                        <w:t>60</w:t>
                      </w:r>
                    </w:p>
                  </w:txbxContent>
                </v:textbox>
                <w10:wrap anchorx="margin"/>
              </v:shape>
            </w:pict>
          </mc:Fallback>
        </mc:AlternateContent>
      </w:r>
      <w:r w:rsidR="0073582B">
        <w:rPr>
          <w:sz w:val="16"/>
          <w:szCs w:val="16"/>
        </w:rPr>
        <w:t xml:space="preserve"> </w:t>
      </w:r>
    </w:p>
    <w:p w14:paraId="6A9CDAB0" w14:textId="2A0AB4F8" w:rsidR="00002E12" w:rsidRPr="00FC331D" w:rsidRDefault="00BF2AAF" w:rsidP="00FC331D">
      <w:r>
        <w:rPr>
          <w:noProof/>
        </w:rPr>
        <mc:AlternateContent>
          <mc:Choice Requires="wps">
            <w:drawing>
              <wp:anchor distT="4294967293" distB="4294967293" distL="114300" distR="114300" simplePos="0" relativeHeight="252647936" behindDoc="0" locked="0" layoutInCell="1" allowOverlap="1" wp14:anchorId="407A5C01" wp14:editId="52EB1987">
                <wp:simplePos x="0" y="0"/>
                <wp:positionH relativeFrom="column">
                  <wp:posOffset>2038880</wp:posOffset>
                </wp:positionH>
                <wp:positionV relativeFrom="paragraph">
                  <wp:posOffset>1840230</wp:posOffset>
                </wp:positionV>
                <wp:extent cx="716395" cy="3175"/>
                <wp:effectExtent l="19050" t="19050" r="26670" b="34925"/>
                <wp:wrapNone/>
                <wp:docPr id="29"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716395" cy="3175"/>
                        </a:xfrm>
                        <a:prstGeom prst="line">
                          <a:avLst/>
                        </a:prstGeom>
                        <a:noFill/>
                        <a:ln w="9525" cap="flat" cmpd="sng" algn="ctr">
                          <a:solidFill>
                            <a:srgbClr val="4BACC6">
                              <a:shade val="95000"/>
                              <a:satMod val="105000"/>
                            </a:srgbClr>
                          </a:solidFill>
                          <a:prstDash val="solid"/>
                          <a:headEnd/>
                          <a:tailEnd type="oval" w="sm" len="sm"/>
                        </a:ln>
                        <a:effectLst/>
                      </wps:spPr>
                      <wps:bodyPr/>
                    </wps:wsp>
                  </a:graphicData>
                </a:graphic>
                <wp14:sizeRelH relativeFrom="margin">
                  <wp14:pctWidth>0</wp14:pctWidth>
                </wp14:sizeRelH>
                <wp14:sizeRelV relativeFrom="page">
                  <wp14:pctHeight>0</wp14:pctHeight>
                </wp14:sizeRelV>
              </wp:anchor>
            </w:drawing>
          </mc:Choice>
          <mc:Fallback>
            <w:pict>
              <v:line w14:anchorId="381CE060" id="Line 77" o:spid="_x0000_s1026" style="position:absolute;flip:x y;z-index:25264793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page" from="160.55pt,144.9pt" to="216.95pt,14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" strokecolor="#46aac5">
                <v:stroke endarrow="oval" endarrowwidth="narrow" endarrowlength="short"/>
                <o:lock v:ext="edit" shapetype="f"/>
              </v:line>
            </w:pict>
          </mc:Fallback>
        </mc:AlternateContent>
      </w:r>
      <w:r>
        <w:rPr>
          <w:noProof/>
        </w:rPr>
        <mc:AlternateContent>
          <mc:Choice Requires="wps">
            <w:drawing>
              <wp:anchor distT="0" distB="0" distL="114300" distR="114300" simplePos="0" relativeHeight="252078592" behindDoc="0" locked="0" layoutInCell="1" allowOverlap="1" wp14:anchorId="1A553488" wp14:editId="77CD60BD">
                <wp:simplePos x="0" y="0"/>
                <wp:positionH relativeFrom="column">
                  <wp:posOffset>2715212</wp:posOffset>
                </wp:positionH>
                <wp:positionV relativeFrom="paragraph">
                  <wp:posOffset>1734185</wp:posOffset>
                </wp:positionV>
                <wp:extent cx="280670" cy="226060"/>
                <wp:effectExtent l="0" t="0" r="0" b="2540"/>
                <wp:wrapNone/>
                <wp:docPr id="7" name="Text Box 21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0670" cy="226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FF9CF0F" w14:textId="77777777" w:rsidR="00D81A8A" w:rsidRPr="00865F9F" w:rsidRDefault="00526C7D" w:rsidP="00D81A8A">
                            <w:pPr>
                              <w:rPr>
                                <w:rFonts w:ascii="Predator" w:hAnsi="Predator"/>
                                <w:sz w:val="16"/>
                                <w:szCs w:val="16"/>
                              </w:rPr>
                            </w:pPr>
                            <w:r w:rsidRPr="00865F9F">
                              <w:rPr>
                                <w:rFonts w:ascii="Predator" w:hAnsi="Predator"/>
                                <w:sz w:val="16"/>
                                <w:szCs w:val="16"/>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553488" id="Text Box 21521" o:spid="_x0000_s1028" type="#_x0000_t202" style="position:absolute;margin-left:213.8pt;margin-top:136.55pt;width:22.1pt;height:17.8pt;z-index:25207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" filled="f" stroked="f" strokeweight=".5pt">
                <v:path arrowok="t"/>
                <v:textbox>
                  <w:txbxContent>
                    <w:p w14:paraId="7FF9CF0F" w14:textId="77777777" w:rsidR="00D81A8A" w:rsidRPr="00865F9F" w:rsidRDefault="00526C7D" w:rsidP="00D81A8A">
                      <w:pPr>
                        <w:rPr>
                          <w:rFonts w:ascii="Predator" w:hAnsi="Predator"/>
                          <w:sz w:val="16"/>
                          <w:szCs w:val="16"/>
                        </w:rPr>
                      </w:pPr>
                      <w:r w:rsidRPr="00865F9F">
                        <w:rPr>
                          <w:rFonts w:ascii="Predator" w:hAnsi="Predator"/>
                          <w:sz w:val="16"/>
                          <w:szCs w:val="16"/>
                        </w:rPr>
                        <w:t>6</w:t>
                      </w:r>
                    </w:p>
                  </w:txbxContent>
                </v:textbox>
              </v:shape>
            </w:pict>
          </mc:Fallback>
        </mc:AlternateContent>
      </w:r>
      <w:r>
        <w:rPr>
          <w:noProof/>
        </w:rPr>
        <w:drawing>
          <wp:anchor distT="0" distB="0" distL="114300" distR="114300" simplePos="0" relativeHeight="250669566" behindDoc="0" locked="0" layoutInCell="1" allowOverlap="1" wp14:anchorId="19DBA973" wp14:editId="38367BFC">
            <wp:simplePos x="0" y="0"/>
            <wp:positionH relativeFrom="page">
              <wp:posOffset>1464897</wp:posOffset>
            </wp:positionH>
            <wp:positionV relativeFrom="page">
              <wp:posOffset>1444625</wp:posOffset>
            </wp:positionV>
            <wp:extent cx="1901825" cy="1947545"/>
            <wp:effectExtent l="0" t="0" r="0" b="0"/>
            <wp:wrapNone/>
            <wp:docPr id="1393949064" name="Picture 2" descr="A black computer tower with colorful ligh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949064" name="Picture 2" descr="A black computer tower with colorful lights&#10;&#10;Description automatically generated"/>
                    <pic:cNvPicPr/>
                  </pic:nvPicPr>
                  <pic:blipFill rotWithShape="1">
                    <a:blip r:embed="rId14" cstate="print">
                      <a:extLst>
                        <a:ext uri="{28A0092B-C50C-407E-A947-70E740481C1C}">
                          <a14:useLocalDpi xmlns:a14="http://schemas.microsoft.com/office/drawing/2010/main" val="0"/>
                        </a:ext>
                      </a:extLst>
                    </a:blip>
                    <a:srcRect l="31023" t="14357" r="34019" b="40507"/>
                    <a:stretch/>
                  </pic:blipFill>
                  <pic:spPr bwMode="auto">
                    <a:xfrm>
                      <a:off x="0" y="0"/>
                      <a:ext cx="1901825" cy="19475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70A06" w:rsidRPr="00FB1D5E">
        <w:rPr>
          <w:noProof/>
          <w:color w:val="00CC99"/>
        </w:rPr>
        <mc:AlternateContent>
          <mc:Choice Requires="wps">
            <w:drawing>
              <wp:anchor distT="0" distB="0" distL="114300" distR="114300" simplePos="0" relativeHeight="252489216" behindDoc="0" locked="0" layoutInCell="1" allowOverlap="1" wp14:anchorId="4A556F84" wp14:editId="78D0B962">
                <wp:simplePos x="0" y="0"/>
                <wp:positionH relativeFrom="column">
                  <wp:posOffset>2428875</wp:posOffset>
                </wp:positionH>
                <wp:positionV relativeFrom="paragraph">
                  <wp:posOffset>1413510</wp:posOffset>
                </wp:positionV>
                <wp:extent cx="0" cy="87630"/>
                <wp:effectExtent l="19050" t="19050" r="38100" b="26670"/>
                <wp:wrapNone/>
                <wp:docPr id="21511" name="直線接點 21511"/>
                <wp:cNvGraphicFramePr/>
                <a:graphic xmlns:a="http://schemas.openxmlformats.org/drawingml/2006/main">
                  <a:graphicData uri="http://schemas.microsoft.com/office/word/2010/wordprocessingShape">
                    <wps:wsp>
                      <wps:cNvCnPr/>
                      <wps:spPr>
                        <a:xfrm flipH="1" flipV="1">
                          <a:off x="0" y="0"/>
                          <a:ext cx="0" cy="87630"/>
                        </a:xfrm>
                        <a:prstGeom prst="line">
                          <a:avLst/>
                        </a:prstGeom>
                        <a:noFill/>
                        <a:ln w="9525" cap="flat" cmpd="sng" algn="ctr">
                          <a:solidFill>
                            <a:srgbClr val="4BACC6">
                              <a:shade val="95000"/>
                              <a:satMod val="105000"/>
                            </a:srgbClr>
                          </a:solidFill>
                          <a:prstDash val="solid"/>
                          <a:headEnd/>
                          <a:tailEnd type="oval" w="sm" len="sm"/>
                        </a:ln>
                        <a:effectLst/>
                      </wps:spPr>
                      <wps:bodyPr/>
                    </wps:wsp>
                  </a:graphicData>
                </a:graphic>
                <wp14:sizeRelH relativeFrom="margin">
                  <wp14:pctWidth>0</wp14:pctWidth>
                </wp14:sizeRelH>
                <wp14:sizeRelV relativeFrom="margin">
                  <wp14:pctHeight>0</wp14:pctHeight>
                </wp14:sizeRelV>
              </wp:anchor>
            </w:drawing>
          </mc:Choice>
          <mc:Fallback>
            <w:pict>
              <v:line w14:anchorId="4AFBE1EF" id="直線接點 21511" o:spid="_x0000_s1026" style="position:absolute;flip:x y;z-index:25248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1.25pt,111.3pt" to="191.25pt,1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" strokecolor="#46aac5">
                <v:stroke endarrow="oval" endarrowwidth="narrow" endarrowlength="short"/>
              </v:line>
            </w:pict>
          </mc:Fallback>
        </mc:AlternateContent>
      </w:r>
      <w:r w:rsidR="00D70A06" w:rsidRPr="00FB1D5E">
        <w:rPr>
          <w:noProof/>
          <w:color w:val="00CC99"/>
        </w:rPr>
        <mc:AlternateContent>
          <mc:Choice Requires="wps">
            <w:drawing>
              <wp:anchor distT="0" distB="0" distL="114300" distR="114300" simplePos="0" relativeHeight="251450880" behindDoc="0" locked="0" layoutInCell="1" allowOverlap="1" wp14:anchorId="7B18BF31" wp14:editId="7A64DBBC">
                <wp:simplePos x="0" y="0"/>
                <wp:positionH relativeFrom="column">
                  <wp:posOffset>2426970</wp:posOffset>
                </wp:positionH>
                <wp:positionV relativeFrom="paragraph">
                  <wp:posOffset>1499235</wp:posOffset>
                </wp:positionV>
                <wp:extent cx="347980" cy="0"/>
                <wp:effectExtent l="0" t="0" r="0" b="0"/>
                <wp:wrapNone/>
                <wp:docPr id="21508" name="直線接點 21508"/>
                <wp:cNvGraphicFramePr/>
                <a:graphic xmlns:a="http://schemas.openxmlformats.org/drawingml/2006/main">
                  <a:graphicData uri="http://schemas.microsoft.com/office/word/2010/wordprocessingShape">
                    <wps:wsp>
                      <wps:cNvCnPr/>
                      <wps:spPr>
                        <a:xfrm flipH="1">
                          <a:off x="0" y="0"/>
                          <a:ext cx="347980" cy="0"/>
                        </a:xfrm>
                        <a:prstGeom prst="line">
                          <a:avLst/>
                        </a:prstGeom>
                        <a:noFill/>
                        <a:ln w="9525" cap="flat" cmpd="sng" algn="ctr">
                          <a:solidFill>
                            <a:srgbClr val="4BACC6">
                              <a:shade val="95000"/>
                              <a:satMod val="105000"/>
                            </a:srgbClr>
                          </a:solidFill>
                          <a:prstDash val="solid"/>
                          <a:headEnd/>
                          <a:tailEnd type="none" w="sm" len="sm"/>
                        </a:ln>
                        <a:effectLst/>
                      </wps:spPr>
                      <wps:bodyPr/>
                    </wps:wsp>
                  </a:graphicData>
                </a:graphic>
                <wp14:sizeRelH relativeFrom="margin">
                  <wp14:pctWidth>0</wp14:pctWidth>
                </wp14:sizeRelH>
                <wp14:sizeRelV relativeFrom="margin">
                  <wp14:pctHeight>0</wp14:pctHeight>
                </wp14:sizeRelV>
              </wp:anchor>
            </w:drawing>
          </mc:Choice>
          <mc:Fallback>
            <w:pict>
              <v:line w14:anchorId="0FE1135D" id="直線接點 21508" o:spid="_x0000_s1026" style="position:absolute;flip:x;z-index:25145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1.1pt,118.05pt" to="218.5pt,1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" strokecolor="#46aac5">
                <v:stroke endarrowwidth="narrow" endarrowlength="short"/>
              </v:line>
            </w:pict>
          </mc:Fallback>
        </mc:AlternateContent>
      </w:r>
      <w:r w:rsidR="00D70A06">
        <w:rPr>
          <w:noProof/>
        </w:rPr>
        <mc:AlternateContent>
          <mc:Choice Requires="wps">
            <w:drawing>
              <wp:anchor distT="0" distB="0" distL="114300" distR="114300" simplePos="0" relativeHeight="251675136" behindDoc="0" locked="0" layoutInCell="1" allowOverlap="1" wp14:anchorId="66DA1EDD" wp14:editId="0A4EB44F">
                <wp:simplePos x="0" y="0"/>
                <wp:positionH relativeFrom="column">
                  <wp:posOffset>2712720</wp:posOffset>
                </wp:positionH>
                <wp:positionV relativeFrom="paragraph">
                  <wp:posOffset>1388158</wp:posOffset>
                </wp:positionV>
                <wp:extent cx="202565" cy="247015"/>
                <wp:effectExtent l="0" t="0" r="0" b="635"/>
                <wp:wrapNone/>
                <wp:docPr id="293"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2565" cy="247015"/>
                        </a:xfrm>
                        <a:prstGeom prst="rect">
                          <a:avLst/>
                        </a:prstGeom>
                        <a:noFill/>
                        <a:ln w="6350">
                          <a:noFill/>
                        </a:ln>
                        <a:effectLst/>
                      </wps:spPr>
                      <wps:txbx>
                        <w:txbxContent>
                          <w:p w14:paraId="234191A4" w14:textId="77777777" w:rsidR="00D81A8A" w:rsidRPr="00865F9F" w:rsidRDefault="00526C7D" w:rsidP="00D81A8A">
                            <w:pPr>
                              <w:rPr>
                                <w:rFonts w:ascii="Predator" w:hAnsi="Predator"/>
                                <w:sz w:val="16"/>
                                <w:szCs w:val="16"/>
                              </w:rPr>
                            </w:pPr>
                            <w:r w:rsidRPr="00865F9F">
                              <w:rPr>
                                <w:rFonts w:ascii="Predator" w:hAnsi="Predator"/>
                                <w:sz w:val="16"/>
                                <w:szCs w:val="16"/>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DA1EDD" id="Text Box 30" o:spid="_x0000_s1029" type="#_x0000_t202" style="position:absolute;margin-left:213.6pt;margin-top:109.3pt;width:15.95pt;height:19.4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" filled="f" stroked="f" strokeweight=".5pt">
                <v:textbox>
                  <w:txbxContent>
                    <w:p w14:paraId="234191A4" w14:textId="77777777" w:rsidR="00D81A8A" w:rsidRPr="00865F9F" w:rsidRDefault="00526C7D" w:rsidP="00D81A8A">
                      <w:pPr>
                        <w:rPr>
                          <w:rFonts w:ascii="Predator" w:hAnsi="Predator"/>
                          <w:sz w:val="16"/>
                          <w:szCs w:val="16"/>
                        </w:rPr>
                      </w:pPr>
                      <w:r w:rsidRPr="00865F9F">
                        <w:rPr>
                          <w:rFonts w:ascii="Predator" w:hAnsi="Predator"/>
                          <w:sz w:val="16"/>
                          <w:szCs w:val="16"/>
                        </w:rPr>
                        <w:t>5</w:t>
                      </w:r>
                    </w:p>
                  </w:txbxContent>
                </v:textbox>
              </v:shape>
            </w:pict>
          </mc:Fallback>
        </mc:AlternateContent>
      </w:r>
      <w:r w:rsidR="00D70A06">
        <w:rPr>
          <w:noProof/>
        </w:rPr>
        <mc:AlternateContent>
          <mc:Choice Requires="wps">
            <w:drawing>
              <wp:anchor distT="0" distB="0" distL="114300" distR="114300" simplePos="0" relativeHeight="252656128" behindDoc="0" locked="0" layoutInCell="1" allowOverlap="1" wp14:anchorId="40DF47E1" wp14:editId="0867FBAA">
                <wp:simplePos x="0" y="0"/>
                <wp:positionH relativeFrom="column">
                  <wp:posOffset>2707053</wp:posOffset>
                </wp:positionH>
                <wp:positionV relativeFrom="paragraph">
                  <wp:posOffset>1273175</wp:posOffset>
                </wp:positionV>
                <wp:extent cx="202565" cy="247015"/>
                <wp:effectExtent l="0" t="0" r="0" b="635"/>
                <wp:wrapNone/>
                <wp:docPr id="1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2565" cy="247015"/>
                        </a:xfrm>
                        <a:prstGeom prst="rect">
                          <a:avLst/>
                        </a:prstGeom>
                        <a:noFill/>
                        <a:ln w="6350">
                          <a:noFill/>
                        </a:ln>
                        <a:effectLst/>
                      </wps:spPr>
                      <wps:txbx>
                        <w:txbxContent>
                          <w:p w14:paraId="31633453" w14:textId="77777777" w:rsidR="00526C7D" w:rsidRPr="00865F9F" w:rsidRDefault="00526C7D" w:rsidP="00526C7D">
                            <w:pPr>
                              <w:rPr>
                                <w:rFonts w:ascii="Predator" w:hAnsi="Predator"/>
                                <w:sz w:val="16"/>
                                <w:szCs w:val="16"/>
                              </w:rPr>
                            </w:pPr>
                            <w:r w:rsidRPr="00865F9F">
                              <w:rPr>
                                <w:rFonts w:ascii="Predator" w:hAnsi="Predator"/>
                                <w:sz w:val="16"/>
                                <w:szCs w:val="16"/>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DF47E1" id="_x0000_s1030" type="#_x0000_t202" style="position:absolute;margin-left:213.15pt;margin-top:100.25pt;width:15.95pt;height:19.45pt;z-index:25265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" filled="f" stroked="f" strokeweight=".5pt">
                <v:textbox>
                  <w:txbxContent>
                    <w:p w14:paraId="31633453" w14:textId="77777777" w:rsidR="00526C7D" w:rsidRPr="00865F9F" w:rsidRDefault="00526C7D" w:rsidP="00526C7D">
                      <w:pPr>
                        <w:rPr>
                          <w:rFonts w:ascii="Predator" w:hAnsi="Predator"/>
                          <w:sz w:val="16"/>
                          <w:szCs w:val="16"/>
                        </w:rPr>
                      </w:pPr>
                      <w:r w:rsidRPr="00865F9F">
                        <w:rPr>
                          <w:rFonts w:ascii="Predator" w:hAnsi="Predator"/>
                          <w:sz w:val="16"/>
                          <w:szCs w:val="16"/>
                        </w:rPr>
                        <w:t>4</w:t>
                      </w:r>
                    </w:p>
                  </w:txbxContent>
                </v:textbox>
              </v:shape>
            </w:pict>
          </mc:Fallback>
        </mc:AlternateContent>
      </w:r>
      <w:r w:rsidR="00D70A06">
        <w:rPr>
          <w:noProof/>
        </w:rPr>
        <mc:AlternateContent>
          <mc:Choice Requires="wps">
            <w:drawing>
              <wp:anchor distT="4294967293" distB="4294967293" distL="114300" distR="114300" simplePos="0" relativeHeight="252673536" behindDoc="0" locked="0" layoutInCell="1" allowOverlap="1" wp14:anchorId="7BFD6FC1" wp14:editId="182E6EBE">
                <wp:simplePos x="0" y="0"/>
                <wp:positionH relativeFrom="column">
                  <wp:posOffset>2532380</wp:posOffset>
                </wp:positionH>
                <wp:positionV relativeFrom="paragraph">
                  <wp:posOffset>1380538</wp:posOffset>
                </wp:positionV>
                <wp:extent cx="238760" cy="2540"/>
                <wp:effectExtent l="19050" t="19050" r="27940" b="35560"/>
                <wp:wrapNone/>
                <wp:docPr id="1738901316"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238760" cy="2540"/>
                        </a:xfrm>
                        <a:prstGeom prst="line">
                          <a:avLst/>
                        </a:prstGeom>
                        <a:noFill/>
                        <a:ln w="9525" cap="flat" cmpd="sng" algn="ctr">
                          <a:solidFill>
                            <a:srgbClr val="4BACC6">
                              <a:shade val="95000"/>
                              <a:satMod val="105000"/>
                            </a:srgbClr>
                          </a:solidFill>
                          <a:prstDash val="solid"/>
                          <a:headEnd/>
                          <a:tailEnd type="oval" w="sm" len="sm"/>
                        </a:ln>
                        <a:effectLst/>
                      </wps:spPr>
                      <wps:bodyPr/>
                    </wps:wsp>
                  </a:graphicData>
                </a:graphic>
                <wp14:sizeRelH relativeFrom="margin">
                  <wp14:pctWidth>0</wp14:pctWidth>
                </wp14:sizeRelH>
                <wp14:sizeRelV relativeFrom="page">
                  <wp14:pctHeight>0</wp14:pctHeight>
                </wp14:sizeRelV>
              </wp:anchor>
            </w:drawing>
          </mc:Choice>
          <mc:Fallback>
            <w:pict>
              <v:line w14:anchorId="2DFDB108" id="Line 77" o:spid="_x0000_s1026" style="position:absolute;flip:x y;z-index:25267353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page" from="199.4pt,108.7pt" to="218.2pt,10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" strokecolor="#46aac5">
                <v:stroke endarrow="oval" endarrowwidth="narrow" endarrowlength="short"/>
                <o:lock v:ext="edit" shapetype="f"/>
              </v:line>
            </w:pict>
          </mc:Fallback>
        </mc:AlternateContent>
      </w:r>
      <w:r w:rsidR="00D70A06" w:rsidRPr="00FB1D5E">
        <w:rPr>
          <w:noProof/>
          <w:color w:val="00CC99"/>
        </w:rPr>
        <mc:AlternateContent>
          <mc:Choice Requires="wps">
            <w:drawing>
              <wp:anchor distT="0" distB="0" distL="114300" distR="114300" simplePos="0" relativeHeight="252671488" behindDoc="0" locked="0" layoutInCell="1" allowOverlap="1" wp14:anchorId="559A9021" wp14:editId="485B3B86">
                <wp:simplePos x="0" y="0"/>
                <wp:positionH relativeFrom="column">
                  <wp:posOffset>2681605</wp:posOffset>
                </wp:positionH>
                <wp:positionV relativeFrom="paragraph">
                  <wp:posOffset>1259205</wp:posOffset>
                </wp:positionV>
                <wp:extent cx="0" cy="61595"/>
                <wp:effectExtent l="0" t="0" r="38100" b="33655"/>
                <wp:wrapNone/>
                <wp:docPr id="696218475" name="直線接點 21510"/>
                <wp:cNvGraphicFramePr/>
                <a:graphic xmlns:a="http://schemas.openxmlformats.org/drawingml/2006/main">
                  <a:graphicData uri="http://schemas.microsoft.com/office/word/2010/wordprocessingShape">
                    <wps:wsp>
                      <wps:cNvCnPr/>
                      <wps:spPr>
                        <a:xfrm flipH="1">
                          <a:off x="0" y="0"/>
                          <a:ext cx="0" cy="61595"/>
                        </a:xfrm>
                        <a:prstGeom prst="line">
                          <a:avLst/>
                        </a:prstGeom>
                        <a:noFill/>
                        <a:ln w="9525" cap="flat" cmpd="sng" algn="ctr">
                          <a:solidFill>
                            <a:srgbClr val="4BACC6">
                              <a:shade val="95000"/>
                              <a:satMod val="105000"/>
                            </a:srgbClr>
                          </a:solidFill>
                          <a:prstDash val="solid"/>
                          <a:headEnd/>
                          <a:tailEnd type="none" w="sm" len="sm"/>
                        </a:ln>
                        <a:effectLst/>
                      </wps:spPr>
                      <wps:bodyPr/>
                    </wps:wsp>
                  </a:graphicData>
                </a:graphic>
                <wp14:sizeRelH relativeFrom="margin">
                  <wp14:pctWidth>0</wp14:pctWidth>
                </wp14:sizeRelH>
                <wp14:sizeRelV relativeFrom="margin">
                  <wp14:pctHeight>0</wp14:pctHeight>
                </wp14:sizeRelV>
              </wp:anchor>
            </w:drawing>
          </mc:Choice>
          <mc:Fallback>
            <w:pict>
              <v:line w14:anchorId="17212502" id="直線接點 21510" o:spid="_x0000_s1026" style="position:absolute;flip:x;z-index:25267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1.15pt,99.15pt" to="211.15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" strokecolor="#46aac5">
                <v:stroke endarrowwidth="narrow" endarrowlength="short"/>
              </v:line>
            </w:pict>
          </mc:Fallback>
        </mc:AlternateContent>
      </w:r>
      <w:r w:rsidR="00D70A06" w:rsidRPr="00FB1D5E">
        <w:rPr>
          <w:noProof/>
          <w:color w:val="00CC99"/>
        </w:rPr>
        <mc:AlternateContent>
          <mc:Choice Requires="wps">
            <w:drawing>
              <wp:anchor distT="0" distB="0" distL="114300" distR="114300" simplePos="0" relativeHeight="252332544" behindDoc="0" locked="0" layoutInCell="1" allowOverlap="1" wp14:anchorId="6FFEA064" wp14:editId="6F076EF9">
                <wp:simplePos x="0" y="0"/>
                <wp:positionH relativeFrom="column">
                  <wp:posOffset>2685415</wp:posOffset>
                </wp:positionH>
                <wp:positionV relativeFrom="paragraph">
                  <wp:posOffset>1287193</wp:posOffset>
                </wp:positionV>
                <wp:extent cx="72390" cy="0"/>
                <wp:effectExtent l="0" t="0" r="0" b="0"/>
                <wp:wrapNone/>
                <wp:docPr id="21510" name="直線接點 21510"/>
                <wp:cNvGraphicFramePr/>
                <a:graphic xmlns:a="http://schemas.openxmlformats.org/drawingml/2006/main">
                  <a:graphicData uri="http://schemas.microsoft.com/office/word/2010/wordprocessingShape">
                    <wps:wsp>
                      <wps:cNvCnPr/>
                      <wps:spPr>
                        <a:xfrm flipH="1">
                          <a:off x="0" y="0"/>
                          <a:ext cx="72390" cy="0"/>
                        </a:xfrm>
                        <a:prstGeom prst="line">
                          <a:avLst/>
                        </a:prstGeom>
                        <a:noFill/>
                        <a:ln w="9525" cap="flat" cmpd="sng" algn="ctr">
                          <a:solidFill>
                            <a:srgbClr val="4BACC6">
                              <a:shade val="95000"/>
                              <a:satMod val="105000"/>
                            </a:srgbClr>
                          </a:solidFill>
                          <a:prstDash val="solid"/>
                          <a:headEnd/>
                          <a:tailEnd type="none" w="sm" len="sm"/>
                        </a:ln>
                        <a:effectLst/>
                      </wps:spPr>
                      <wps:bodyPr/>
                    </wps:wsp>
                  </a:graphicData>
                </a:graphic>
                <wp14:sizeRelH relativeFrom="margin">
                  <wp14:pctWidth>0</wp14:pctWidth>
                </wp14:sizeRelH>
                <wp14:sizeRelV relativeFrom="margin">
                  <wp14:pctHeight>0</wp14:pctHeight>
                </wp14:sizeRelV>
              </wp:anchor>
            </w:drawing>
          </mc:Choice>
          <mc:Fallback>
            <w:pict>
              <v:line w14:anchorId="073F35B5" id="直線接點 21510" o:spid="_x0000_s1026" style="position:absolute;flip:x;z-index:25233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1.45pt,101.35pt" to="217.15pt,10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" strokecolor="#46aac5">
                <v:stroke endarrowwidth="narrow" endarrowlength="short"/>
              </v:line>
            </w:pict>
          </mc:Fallback>
        </mc:AlternateContent>
      </w:r>
      <w:r w:rsidR="00D70A06">
        <w:rPr>
          <w:noProof/>
        </w:rPr>
        <mc:AlternateContent>
          <mc:Choice Requires="wps">
            <w:drawing>
              <wp:anchor distT="0" distB="0" distL="114300" distR="114300" simplePos="0" relativeHeight="250862080" behindDoc="0" locked="0" layoutInCell="1" allowOverlap="1" wp14:anchorId="78052A76" wp14:editId="0B394ADC">
                <wp:simplePos x="0" y="0"/>
                <wp:positionH relativeFrom="column">
                  <wp:posOffset>2708910</wp:posOffset>
                </wp:positionH>
                <wp:positionV relativeFrom="paragraph">
                  <wp:posOffset>1175385</wp:posOffset>
                </wp:positionV>
                <wp:extent cx="166370" cy="194310"/>
                <wp:effectExtent l="0" t="0" r="0" b="0"/>
                <wp:wrapNone/>
                <wp:docPr id="3"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637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E9B5000" w14:textId="77777777" w:rsidR="00D81A8A" w:rsidRPr="00865F9F" w:rsidRDefault="00E35A07" w:rsidP="00D81A8A">
                            <w:pPr>
                              <w:rPr>
                                <w:rFonts w:ascii="Predator" w:hAnsi="Predator"/>
                                <w:sz w:val="16"/>
                                <w:szCs w:val="16"/>
                              </w:rPr>
                            </w:pPr>
                            <w:r w:rsidRPr="00865F9F">
                              <w:rPr>
                                <w:rFonts w:ascii="Predator" w:hAnsi="Predator"/>
                                <w:sz w:val="16"/>
                                <w:szCs w:val="16"/>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052A76" id="Text Box 45" o:spid="_x0000_s1031" type="#_x0000_t202" style="position:absolute;margin-left:213.3pt;margin-top:92.55pt;width:13.1pt;height:15.3pt;z-index:25086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" filled="f" stroked="f" strokeweight=".5pt">
                <v:path arrowok="t"/>
                <v:textbox>
                  <w:txbxContent>
                    <w:p w14:paraId="0E9B5000" w14:textId="77777777" w:rsidR="00D81A8A" w:rsidRPr="00865F9F" w:rsidRDefault="00E35A07" w:rsidP="00D81A8A">
                      <w:pPr>
                        <w:rPr>
                          <w:rFonts w:ascii="Predator" w:hAnsi="Predator"/>
                          <w:sz w:val="16"/>
                          <w:szCs w:val="16"/>
                        </w:rPr>
                      </w:pPr>
                      <w:r w:rsidRPr="00865F9F">
                        <w:rPr>
                          <w:rFonts w:ascii="Predator" w:hAnsi="Predator"/>
                          <w:sz w:val="16"/>
                          <w:szCs w:val="16"/>
                        </w:rPr>
                        <w:t>3</w:t>
                      </w:r>
                    </w:p>
                  </w:txbxContent>
                </v:textbox>
              </v:shape>
            </w:pict>
          </mc:Fallback>
        </mc:AlternateContent>
      </w:r>
      <w:r w:rsidR="00D70A06" w:rsidRPr="00FB1D5E">
        <w:rPr>
          <w:noProof/>
          <w:color w:val="00CC99"/>
        </w:rPr>
        <mc:AlternateContent>
          <mc:Choice Requires="wps">
            <w:drawing>
              <wp:anchor distT="0" distB="0" distL="114300" distR="114300" simplePos="0" relativeHeight="252669440" behindDoc="0" locked="0" layoutInCell="1" allowOverlap="1" wp14:anchorId="203B9634" wp14:editId="2FF98BE6">
                <wp:simplePos x="0" y="0"/>
                <wp:positionH relativeFrom="column">
                  <wp:posOffset>2529205</wp:posOffset>
                </wp:positionH>
                <wp:positionV relativeFrom="paragraph">
                  <wp:posOffset>1315720</wp:posOffset>
                </wp:positionV>
                <wp:extent cx="149225" cy="0"/>
                <wp:effectExtent l="19050" t="19050" r="22225" b="38100"/>
                <wp:wrapNone/>
                <wp:docPr id="1352100116" name="直線接點 21509"/>
                <wp:cNvGraphicFramePr/>
                <a:graphic xmlns:a="http://schemas.openxmlformats.org/drawingml/2006/main">
                  <a:graphicData uri="http://schemas.microsoft.com/office/word/2010/wordprocessingShape">
                    <wps:wsp>
                      <wps:cNvCnPr/>
                      <wps:spPr>
                        <a:xfrm flipH="1">
                          <a:off x="0" y="0"/>
                          <a:ext cx="149225" cy="0"/>
                        </a:xfrm>
                        <a:prstGeom prst="line">
                          <a:avLst/>
                        </a:prstGeom>
                        <a:noFill/>
                        <a:ln w="9525" cap="flat" cmpd="sng" algn="ctr">
                          <a:solidFill>
                            <a:srgbClr val="4BACC6">
                              <a:shade val="95000"/>
                              <a:satMod val="105000"/>
                            </a:srgbClr>
                          </a:solidFill>
                          <a:prstDash val="solid"/>
                          <a:headEnd/>
                          <a:tailEnd type="oval" w="sm" len="sm"/>
                        </a:ln>
                        <a:effectLst/>
                      </wps:spPr>
                      <wps:bodyPr/>
                    </wps:wsp>
                  </a:graphicData>
                </a:graphic>
                <wp14:sizeRelH relativeFrom="margin">
                  <wp14:pctWidth>0</wp14:pctWidth>
                </wp14:sizeRelH>
                <wp14:sizeRelV relativeFrom="margin">
                  <wp14:pctHeight>0</wp14:pctHeight>
                </wp14:sizeRelV>
              </wp:anchor>
            </w:drawing>
          </mc:Choice>
          <mc:Fallback>
            <w:pict>
              <v:line w14:anchorId="15D13F88" id="直線接點 21509" o:spid="_x0000_s1026" style="position:absolute;flip:x;z-index:25266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9.15pt,103.6pt" to="210.9pt,10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" strokecolor="#46aac5">
                <v:stroke endarrow="oval" endarrowwidth="narrow" endarrowlength="short"/>
              </v:line>
            </w:pict>
          </mc:Fallback>
        </mc:AlternateContent>
      </w:r>
      <w:r w:rsidR="00D70A06" w:rsidRPr="00FB1D5E">
        <w:rPr>
          <w:noProof/>
          <w:color w:val="00CC99"/>
        </w:rPr>
        <mc:AlternateContent>
          <mc:Choice Requires="wps">
            <w:drawing>
              <wp:anchor distT="0" distB="0" distL="114300" distR="114300" simplePos="0" relativeHeight="252233216" behindDoc="0" locked="0" layoutInCell="1" allowOverlap="1" wp14:anchorId="62ACEA36" wp14:editId="1378D651">
                <wp:simplePos x="0" y="0"/>
                <wp:positionH relativeFrom="column">
                  <wp:posOffset>2529205</wp:posOffset>
                </wp:positionH>
                <wp:positionV relativeFrom="paragraph">
                  <wp:posOffset>1262934</wp:posOffset>
                </wp:positionV>
                <wp:extent cx="149225" cy="0"/>
                <wp:effectExtent l="19050" t="19050" r="22225" b="38100"/>
                <wp:wrapNone/>
                <wp:docPr id="21509" name="直線接點 21509"/>
                <wp:cNvGraphicFramePr/>
                <a:graphic xmlns:a="http://schemas.openxmlformats.org/drawingml/2006/main">
                  <a:graphicData uri="http://schemas.microsoft.com/office/word/2010/wordprocessingShape">
                    <wps:wsp>
                      <wps:cNvCnPr/>
                      <wps:spPr>
                        <a:xfrm flipH="1">
                          <a:off x="0" y="0"/>
                          <a:ext cx="149225" cy="0"/>
                        </a:xfrm>
                        <a:prstGeom prst="line">
                          <a:avLst/>
                        </a:prstGeom>
                        <a:noFill/>
                        <a:ln w="9525" cap="flat" cmpd="sng" algn="ctr">
                          <a:solidFill>
                            <a:srgbClr val="4BACC6">
                              <a:shade val="95000"/>
                              <a:satMod val="105000"/>
                            </a:srgbClr>
                          </a:solidFill>
                          <a:prstDash val="solid"/>
                          <a:headEnd/>
                          <a:tailEnd type="oval" w="sm" len="sm"/>
                        </a:ln>
                        <a:effectLst/>
                      </wps:spPr>
                      <wps:bodyPr/>
                    </wps:wsp>
                  </a:graphicData>
                </a:graphic>
                <wp14:sizeRelH relativeFrom="margin">
                  <wp14:pctWidth>0</wp14:pctWidth>
                </wp14:sizeRelH>
                <wp14:sizeRelV relativeFrom="margin">
                  <wp14:pctHeight>0</wp14:pctHeight>
                </wp14:sizeRelV>
              </wp:anchor>
            </w:drawing>
          </mc:Choice>
          <mc:Fallback>
            <w:pict>
              <v:line w14:anchorId="22FCBBAE" id="直線接點 21509" o:spid="_x0000_s1026" style="position:absolute;flip:x;z-index:25223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9.15pt,99.45pt" to="210.9pt,9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" strokecolor="#46aac5">
                <v:stroke endarrow="oval" endarrowwidth="narrow" endarrowlength="short"/>
              </v:line>
            </w:pict>
          </mc:Fallback>
        </mc:AlternateContent>
      </w:r>
      <w:r w:rsidR="00D70A06">
        <w:rPr>
          <w:noProof/>
        </w:rPr>
        <mc:AlternateContent>
          <mc:Choice Requires="wps">
            <w:drawing>
              <wp:anchor distT="0" distB="0" distL="114300" distR="114300" simplePos="0" relativeHeight="250836480" behindDoc="0" locked="0" layoutInCell="1" allowOverlap="1" wp14:anchorId="7EB08199" wp14:editId="1DC29A26">
                <wp:simplePos x="0" y="0"/>
                <wp:positionH relativeFrom="column">
                  <wp:posOffset>2708275</wp:posOffset>
                </wp:positionH>
                <wp:positionV relativeFrom="paragraph">
                  <wp:posOffset>1074420</wp:posOffset>
                </wp:positionV>
                <wp:extent cx="166370" cy="194310"/>
                <wp:effectExtent l="0" t="0" r="0" b="0"/>
                <wp:wrapNone/>
                <wp:docPr id="2" name="Text Box 21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637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8B3ABD7" w14:textId="77777777" w:rsidR="00D81A8A" w:rsidRPr="00865F9F" w:rsidRDefault="00526C7D" w:rsidP="00D81A8A">
                            <w:pPr>
                              <w:rPr>
                                <w:rFonts w:ascii="Predator" w:hAnsi="Predator"/>
                                <w:sz w:val="16"/>
                                <w:szCs w:val="16"/>
                              </w:rPr>
                            </w:pPr>
                            <w:r w:rsidRPr="00865F9F">
                              <w:rPr>
                                <w:rFonts w:ascii="Predator" w:hAnsi="Predator"/>
                                <w:sz w:val="16"/>
                                <w:szCs w:val="16"/>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B08199" id="Text Box 21529" o:spid="_x0000_s1032" type="#_x0000_t202" style="position:absolute;margin-left:213.25pt;margin-top:84.6pt;width:13.1pt;height:15.3pt;z-index:25083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" filled="f" stroked="f" strokeweight=".5pt">
                <v:path arrowok="t"/>
                <v:textbox>
                  <w:txbxContent>
                    <w:p w14:paraId="48B3ABD7" w14:textId="77777777" w:rsidR="00D81A8A" w:rsidRPr="00865F9F" w:rsidRDefault="00526C7D" w:rsidP="00D81A8A">
                      <w:pPr>
                        <w:rPr>
                          <w:rFonts w:ascii="Predator" w:hAnsi="Predator"/>
                          <w:sz w:val="16"/>
                          <w:szCs w:val="16"/>
                        </w:rPr>
                      </w:pPr>
                      <w:r w:rsidRPr="00865F9F">
                        <w:rPr>
                          <w:rFonts w:ascii="Predator" w:hAnsi="Predator"/>
                          <w:sz w:val="16"/>
                          <w:szCs w:val="16"/>
                        </w:rPr>
                        <w:t>2</w:t>
                      </w:r>
                    </w:p>
                  </w:txbxContent>
                </v:textbox>
              </v:shape>
            </w:pict>
          </mc:Fallback>
        </mc:AlternateContent>
      </w:r>
      <w:r w:rsidR="00D70A06">
        <w:rPr>
          <w:noProof/>
        </w:rPr>
        <mc:AlternateContent>
          <mc:Choice Requires="wps">
            <w:drawing>
              <wp:anchor distT="4294967293" distB="4294967293" distL="114300" distR="114300" simplePos="0" relativeHeight="251081216" behindDoc="0" locked="0" layoutInCell="1" allowOverlap="1" wp14:anchorId="50E4C443" wp14:editId="4DA06A89">
                <wp:simplePos x="0" y="0"/>
                <wp:positionH relativeFrom="column">
                  <wp:posOffset>2526665</wp:posOffset>
                </wp:positionH>
                <wp:positionV relativeFrom="paragraph">
                  <wp:posOffset>1202609</wp:posOffset>
                </wp:positionV>
                <wp:extent cx="229235" cy="0"/>
                <wp:effectExtent l="19050" t="19050" r="18415" b="38100"/>
                <wp:wrapNone/>
                <wp:docPr id="14"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229235" cy="0"/>
                        </a:xfrm>
                        <a:prstGeom prst="line">
                          <a:avLst/>
                        </a:prstGeom>
                        <a:noFill/>
                        <a:ln w="9525" cap="flat" cmpd="sng" algn="ctr">
                          <a:solidFill>
                            <a:srgbClr val="4BACC6">
                              <a:shade val="95000"/>
                              <a:satMod val="105000"/>
                            </a:srgbClr>
                          </a:solidFill>
                          <a:prstDash val="solid"/>
                          <a:headEnd/>
                          <a:tailEnd type="oval" w="sm" len="sm"/>
                        </a:ln>
                        <a:effectLst/>
                      </wps:spPr>
                      <wps:bodyPr/>
                    </wps:wsp>
                  </a:graphicData>
                </a:graphic>
                <wp14:sizeRelH relativeFrom="margin">
                  <wp14:pctWidth>0</wp14:pctWidth>
                </wp14:sizeRelH>
                <wp14:sizeRelV relativeFrom="page">
                  <wp14:pctHeight>0</wp14:pctHeight>
                </wp14:sizeRelV>
              </wp:anchor>
            </w:drawing>
          </mc:Choice>
          <mc:Fallback>
            <w:pict>
              <v:line w14:anchorId="73CB06A8" id="Line 77" o:spid="_x0000_s1026" style="position:absolute;flip:x;z-index:25108121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page" from="198.95pt,94.7pt" to="217pt,9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" strokecolor="#46aac5">
                <v:stroke endarrow="oval" endarrowwidth="narrow" endarrowlength="short"/>
                <o:lock v:ext="edit" shapetype="f"/>
              </v:line>
            </w:pict>
          </mc:Fallback>
        </mc:AlternateContent>
      </w:r>
      <w:r w:rsidR="00D70A06">
        <w:rPr>
          <w:noProof/>
        </w:rPr>
        <mc:AlternateContent>
          <mc:Choice Requires="wps">
            <w:drawing>
              <wp:anchor distT="4294967293" distB="4294967293" distL="114300" distR="114300" simplePos="0" relativeHeight="252654080" behindDoc="0" locked="0" layoutInCell="1" allowOverlap="1" wp14:anchorId="22EBDB59" wp14:editId="1E23F598">
                <wp:simplePos x="0" y="0"/>
                <wp:positionH relativeFrom="column">
                  <wp:posOffset>2564130</wp:posOffset>
                </wp:positionH>
                <wp:positionV relativeFrom="paragraph">
                  <wp:posOffset>946150</wp:posOffset>
                </wp:positionV>
                <wp:extent cx="216535" cy="2540"/>
                <wp:effectExtent l="19050" t="19050" r="12065" b="35560"/>
                <wp:wrapNone/>
                <wp:docPr id="12"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216535" cy="2540"/>
                        </a:xfrm>
                        <a:prstGeom prst="line">
                          <a:avLst/>
                        </a:prstGeom>
                        <a:noFill/>
                        <a:ln w="9525" cap="flat" cmpd="sng" algn="ctr">
                          <a:solidFill>
                            <a:srgbClr val="4BACC6">
                              <a:shade val="95000"/>
                              <a:satMod val="105000"/>
                            </a:srgbClr>
                          </a:solidFill>
                          <a:prstDash val="solid"/>
                          <a:headEnd/>
                          <a:tailEnd type="oval" w="sm" len="sm"/>
                        </a:ln>
                        <a:effectLst/>
                      </wps:spPr>
                      <wps:bodyPr/>
                    </wps:wsp>
                  </a:graphicData>
                </a:graphic>
                <wp14:sizeRelH relativeFrom="margin">
                  <wp14:pctWidth>0</wp14:pctWidth>
                </wp14:sizeRelH>
                <wp14:sizeRelV relativeFrom="page">
                  <wp14:pctHeight>0</wp14:pctHeight>
                </wp14:sizeRelV>
              </wp:anchor>
            </w:drawing>
          </mc:Choice>
          <mc:Fallback>
            <w:pict>
              <v:line w14:anchorId="545F5C0C" id="Line 77" o:spid="_x0000_s1026" style="position:absolute;flip:x y;z-index:25265408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page" from="201.9pt,74.5pt" to="218.95pt,7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" strokecolor="#46aac5">
                <v:stroke endarrow="oval" endarrowwidth="narrow" endarrowlength="short"/>
                <o:lock v:ext="edit" shapetype="f"/>
              </v:line>
            </w:pict>
          </mc:Fallback>
        </mc:AlternateContent>
      </w:r>
      <w:r w:rsidR="00D70A06">
        <w:rPr>
          <w:noProof/>
        </w:rPr>
        <mc:AlternateContent>
          <mc:Choice Requires="wps">
            <w:drawing>
              <wp:anchor distT="0" distB="0" distL="114300" distR="114300" simplePos="0" relativeHeight="250812928" behindDoc="0" locked="0" layoutInCell="1" allowOverlap="1" wp14:anchorId="4FDFB94E" wp14:editId="64918A4E">
                <wp:simplePos x="0" y="0"/>
                <wp:positionH relativeFrom="column">
                  <wp:posOffset>2718435</wp:posOffset>
                </wp:positionH>
                <wp:positionV relativeFrom="paragraph">
                  <wp:posOffset>837484</wp:posOffset>
                </wp:positionV>
                <wp:extent cx="159385" cy="194310"/>
                <wp:effectExtent l="0" t="0" r="0" b="0"/>
                <wp:wrapNone/>
                <wp:docPr id="5"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938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A4F869E" w14:textId="77777777" w:rsidR="00D81A8A" w:rsidRPr="00865F9F" w:rsidRDefault="00526C7D" w:rsidP="00D81A8A">
                            <w:pPr>
                              <w:rPr>
                                <w:rFonts w:ascii="Predator" w:hAnsi="Predator"/>
                                <w:sz w:val="16"/>
                                <w:szCs w:val="16"/>
                              </w:rPr>
                            </w:pPr>
                            <w:r w:rsidRPr="00865F9F">
                              <w:rPr>
                                <w:rFonts w:ascii="Predator" w:hAnsi="Predator"/>
                                <w:sz w:val="16"/>
                                <w:szCs w:val="16"/>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DFB94E" id="Text Box 26" o:spid="_x0000_s1033" type="#_x0000_t202" style="position:absolute;margin-left:214.05pt;margin-top:65.95pt;width:12.55pt;height:15.3pt;z-index:25081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" filled="f" stroked="f" strokeweight=".5pt">
                <v:path arrowok="t"/>
                <v:textbox>
                  <w:txbxContent>
                    <w:p w14:paraId="7A4F869E" w14:textId="77777777" w:rsidR="00D81A8A" w:rsidRPr="00865F9F" w:rsidRDefault="00526C7D" w:rsidP="00D81A8A">
                      <w:pPr>
                        <w:rPr>
                          <w:rFonts w:ascii="Predator" w:hAnsi="Predator"/>
                          <w:sz w:val="16"/>
                          <w:szCs w:val="16"/>
                        </w:rPr>
                      </w:pPr>
                      <w:r w:rsidRPr="00865F9F">
                        <w:rPr>
                          <w:rFonts w:ascii="Predator" w:hAnsi="Predator"/>
                          <w:sz w:val="16"/>
                          <w:szCs w:val="16"/>
                        </w:rPr>
                        <w:t>1</w:t>
                      </w:r>
                    </w:p>
                  </w:txbxContent>
                </v:textbox>
              </v:shape>
            </w:pict>
          </mc:Fallback>
        </mc:AlternateContent>
      </w:r>
      <w:r w:rsidR="0096500B">
        <w:rPr>
          <w:noProof/>
        </w:rPr>
        <mc:AlternateContent>
          <mc:Choice Requires="wps">
            <w:drawing>
              <wp:anchor distT="4294967293" distB="4294967293" distL="114300" distR="114300" simplePos="0" relativeHeight="251959808" behindDoc="0" locked="0" layoutInCell="1" allowOverlap="1" wp14:anchorId="5F96E0BA" wp14:editId="3E73B41E">
                <wp:simplePos x="0" y="0"/>
                <wp:positionH relativeFrom="column">
                  <wp:posOffset>4212590</wp:posOffset>
                </wp:positionH>
                <wp:positionV relativeFrom="paragraph">
                  <wp:posOffset>2365375</wp:posOffset>
                </wp:positionV>
                <wp:extent cx="432435" cy="0"/>
                <wp:effectExtent l="0" t="19050" r="43815" b="38100"/>
                <wp:wrapNone/>
                <wp:docPr id="21634" name="Lin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32435" cy="0"/>
                        </a:xfrm>
                        <a:prstGeom prst="line">
                          <a:avLst/>
                        </a:prstGeom>
                        <a:noFill/>
                        <a:ln w="9525" cap="flat" cmpd="sng" algn="ctr">
                          <a:solidFill>
                            <a:srgbClr val="4BACC6">
                              <a:shade val="95000"/>
                              <a:satMod val="105000"/>
                            </a:srgbClr>
                          </a:solidFill>
                          <a:prstDash val="solid"/>
                          <a:headEnd/>
                          <a:tailEnd type="oval" w="sm" len="sm"/>
                        </a:ln>
                        <a:effectLst/>
                      </wps:spPr>
                      <wps:bodyPr/>
                    </wps:wsp>
                  </a:graphicData>
                </a:graphic>
                <wp14:sizeRelH relativeFrom="margin">
                  <wp14:pctWidth>0</wp14:pctWidth>
                </wp14:sizeRelH>
                <wp14:sizeRelV relativeFrom="page">
                  <wp14:pctHeight>0</wp14:pctHeight>
                </wp14:sizeRelV>
              </wp:anchor>
            </w:drawing>
          </mc:Choice>
          <mc:Fallback>
            <w:pict>
              <v:line w14:anchorId="52A0F82F" id="Line 80" o:spid="_x0000_s1026" style="position:absolute;z-index:2519598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page" from="331.7pt,186.25pt" to="365.75pt,18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" strokecolor="#46aac5">
                <v:stroke endarrow="oval" endarrowwidth="narrow" endarrowlength="short"/>
                <o:lock v:ext="edit" shapetype="f"/>
              </v:line>
            </w:pict>
          </mc:Fallback>
        </mc:AlternateContent>
      </w:r>
      <w:r w:rsidR="0096500B">
        <w:rPr>
          <w:noProof/>
        </w:rPr>
        <mc:AlternateContent>
          <mc:Choice Requires="wps">
            <w:drawing>
              <wp:anchor distT="0" distB="0" distL="114300" distR="114300" simplePos="0" relativeHeight="251248128" behindDoc="0" locked="0" layoutInCell="1" allowOverlap="1" wp14:anchorId="562D97CA" wp14:editId="77D1BE4F">
                <wp:simplePos x="0" y="0"/>
                <wp:positionH relativeFrom="column">
                  <wp:posOffset>3924935</wp:posOffset>
                </wp:positionH>
                <wp:positionV relativeFrom="paragraph">
                  <wp:posOffset>2261154</wp:posOffset>
                </wp:positionV>
                <wp:extent cx="371475" cy="222250"/>
                <wp:effectExtent l="0" t="0" r="0" b="6350"/>
                <wp:wrapNone/>
                <wp:docPr id="17" name="Text Box 21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1475" cy="222250"/>
                        </a:xfrm>
                        <a:prstGeom prst="rect">
                          <a:avLst/>
                        </a:prstGeom>
                        <a:noFill/>
                        <a:ln w="6350">
                          <a:noFill/>
                        </a:ln>
                        <a:effectLst/>
                      </wps:spPr>
                      <wps:txbx>
                        <w:txbxContent>
                          <w:p w14:paraId="01F55C60" w14:textId="77777777" w:rsidR="00D81A8A" w:rsidRPr="00865F9F" w:rsidRDefault="00FC331D" w:rsidP="00A04E0A">
                            <w:pPr>
                              <w:ind w:firstLineChars="50" w:firstLine="80"/>
                              <w:rPr>
                                <w:rFonts w:ascii="Predator" w:hAnsi="Predator"/>
                                <w:sz w:val="16"/>
                                <w:szCs w:val="16"/>
                              </w:rPr>
                            </w:pPr>
                            <w:r>
                              <w:rPr>
                                <w:rFonts w:ascii="Predator" w:hAnsi="Predator"/>
                                <w:sz w:val="16"/>
                                <w:szCs w:val="16"/>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62D97CA" id="Text Box 21519" o:spid="_x0000_s1034" type="#_x0000_t202" style="position:absolute;margin-left:309.05pt;margin-top:178.05pt;width:29.25pt;height:17.5pt;z-index:25124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" filled="f" stroked="f" strokeweight=".5pt">
                <v:textbox>
                  <w:txbxContent>
                    <w:p w14:paraId="01F55C60" w14:textId="77777777" w:rsidR="00D81A8A" w:rsidRPr="00865F9F" w:rsidRDefault="00FC331D" w:rsidP="00A04E0A">
                      <w:pPr>
                        <w:ind w:firstLineChars="50" w:firstLine="80"/>
                        <w:rPr>
                          <w:rFonts w:ascii="Predator" w:hAnsi="Predator"/>
                          <w:sz w:val="16"/>
                          <w:szCs w:val="16"/>
                        </w:rPr>
                      </w:pPr>
                      <w:r>
                        <w:rPr>
                          <w:rFonts w:ascii="Predator" w:hAnsi="Predator"/>
                          <w:sz w:val="16"/>
                          <w:szCs w:val="16"/>
                        </w:rPr>
                        <w:t>11</w:t>
                      </w:r>
                    </w:p>
                  </w:txbxContent>
                </v:textbox>
              </v:shape>
            </w:pict>
          </mc:Fallback>
        </mc:AlternateContent>
      </w:r>
      <w:r w:rsidR="0096500B">
        <w:rPr>
          <w:noProof/>
        </w:rPr>
        <mc:AlternateContent>
          <mc:Choice Requires="wps">
            <w:drawing>
              <wp:anchor distT="4294967293" distB="4294967293" distL="114300" distR="114300" simplePos="0" relativeHeight="251552256" behindDoc="0" locked="0" layoutInCell="1" allowOverlap="1" wp14:anchorId="1E19B9C0" wp14:editId="447ECD9E">
                <wp:simplePos x="0" y="0"/>
                <wp:positionH relativeFrom="column">
                  <wp:posOffset>4718685</wp:posOffset>
                </wp:positionH>
                <wp:positionV relativeFrom="paragraph">
                  <wp:posOffset>1225550</wp:posOffset>
                </wp:positionV>
                <wp:extent cx="897890" cy="1270"/>
                <wp:effectExtent l="19050" t="19050" r="16510" b="36830"/>
                <wp:wrapNone/>
                <wp:docPr id="30" name="Lin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897890" cy="1270"/>
                        </a:xfrm>
                        <a:prstGeom prst="line">
                          <a:avLst/>
                        </a:prstGeom>
                        <a:noFill/>
                        <a:ln w="9525" cap="flat" cmpd="sng" algn="ctr">
                          <a:solidFill>
                            <a:srgbClr val="4BACC6">
                              <a:shade val="95000"/>
                              <a:satMod val="105000"/>
                            </a:srgbClr>
                          </a:solidFill>
                          <a:prstDash val="solid"/>
                          <a:headEnd/>
                          <a:tailEnd type="oval" w="sm" len="sm"/>
                        </a:ln>
                        <a:effectLst/>
                      </wps:spPr>
                      <wps:bodyPr/>
                    </wps:wsp>
                  </a:graphicData>
                </a:graphic>
                <wp14:sizeRelH relativeFrom="margin">
                  <wp14:pctWidth>0</wp14:pctWidth>
                </wp14:sizeRelH>
                <wp14:sizeRelV relativeFrom="page">
                  <wp14:pctHeight>0</wp14:pctHeight>
                </wp14:sizeRelV>
              </wp:anchor>
            </w:drawing>
          </mc:Choice>
          <mc:Fallback>
            <w:pict>
              <v:line w14:anchorId="6CD9F53D" id="Line 80" o:spid="_x0000_s1026" style="position:absolute;flip:x y;z-index:2515522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page" from="371.55pt,96.5pt" to="442.25pt,9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" strokecolor="#46aac5">
                <v:stroke endarrow="oval" endarrowwidth="narrow" endarrowlength="short"/>
                <o:lock v:ext="edit" shapetype="f"/>
              </v:line>
            </w:pict>
          </mc:Fallback>
        </mc:AlternateContent>
      </w:r>
      <w:r w:rsidR="0096500B">
        <w:rPr>
          <w:noProof/>
        </w:rPr>
        <mc:AlternateContent>
          <mc:Choice Requires="wps">
            <w:drawing>
              <wp:anchor distT="0" distB="0" distL="114300" distR="114300" simplePos="0" relativeHeight="252649984" behindDoc="0" locked="0" layoutInCell="1" allowOverlap="1" wp14:anchorId="0B123377" wp14:editId="4FA2F60C">
                <wp:simplePos x="0" y="0"/>
                <wp:positionH relativeFrom="column">
                  <wp:posOffset>5535930</wp:posOffset>
                </wp:positionH>
                <wp:positionV relativeFrom="paragraph">
                  <wp:posOffset>1105616</wp:posOffset>
                </wp:positionV>
                <wp:extent cx="354330" cy="222250"/>
                <wp:effectExtent l="0" t="0" r="0" b="6350"/>
                <wp:wrapNone/>
                <wp:docPr id="31" name="Text Box 21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4330" cy="222250"/>
                        </a:xfrm>
                        <a:prstGeom prst="rect">
                          <a:avLst/>
                        </a:prstGeom>
                        <a:noFill/>
                        <a:ln w="6350">
                          <a:noFill/>
                        </a:ln>
                        <a:effectLst/>
                      </wps:spPr>
                      <wps:txbx>
                        <w:txbxContent>
                          <w:p w14:paraId="45094A7A" w14:textId="77777777" w:rsidR="00930E66" w:rsidRPr="00865F9F" w:rsidRDefault="00930E66" w:rsidP="00930E66">
                            <w:pPr>
                              <w:rPr>
                                <w:rFonts w:ascii="Predator" w:hAnsi="Predator"/>
                                <w:sz w:val="16"/>
                                <w:szCs w:val="16"/>
                              </w:rPr>
                            </w:pPr>
                            <w:r w:rsidRPr="00865F9F">
                              <w:rPr>
                                <w:rFonts w:ascii="Predator" w:hAnsi="Predator"/>
                                <w:sz w:val="16"/>
                                <w:szCs w:val="16"/>
                              </w:rPr>
                              <w:t>1</w:t>
                            </w:r>
                            <w:r w:rsidR="00FC331D">
                              <w:rPr>
                                <w:rFonts w:ascii="Predator" w:hAnsi="Predator"/>
                                <w:sz w:val="16"/>
                                <w:szCs w:val="1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B123377" id="_x0000_s1035" type="#_x0000_t202" style="position:absolute;margin-left:435.9pt;margin-top:87.05pt;width:27.9pt;height:17.5pt;z-index:25264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" filled="f" stroked="f" strokeweight=".5pt">
                <v:textbox>
                  <w:txbxContent>
                    <w:p w14:paraId="45094A7A" w14:textId="77777777" w:rsidR="00930E66" w:rsidRPr="00865F9F" w:rsidRDefault="00930E66" w:rsidP="00930E66">
                      <w:pPr>
                        <w:rPr>
                          <w:rFonts w:ascii="Predator" w:hAnsi="Predator"/>
                          <w:sz w:val="16"/>
                          <w:szCs w:val="16"/>
                        </w:rPr>
                      </w:pPr>
                      <w:r w:rsidRPr="00865F9F">
                        <w:rPr>
                          <w:rFonts w:ascii="Predator" w:hAnsi="Predator"/>
                          <w:sz w:val="16"/>
                          <w:szCs w:val="16"/>
                        </w:rPr>
                        <w:t>1</w:t>
                      </w:r>
                      <w:r w:rsidR="00FC331D">
                        <w:rPr>
                          <w:rFonts w:ascii="Predator" w:hAnsi="Predator"/>
                          <w:sz w:val="16"/>
                          <w:szCs w:val="16"/>
                        </w:rPr>
                        <w:t>2</w:t>
                      </w:r>
                    </w:p>
                  </w:txbxContent>
                </v:textbox>
              </v:shape>
            </w:pict>
          </mc:Fallback>
        </mc:AlternateContent>
      </w:r>
      <w:r w:rsidR="0096500B">
        <w:rPr>
          <w:noProof/>
        </w:rPr>
        <mc:AlternateContent>
          <mc:Choice Requires="wps">
            <w:drawing>
              <wp:anchor distT="4294967293" distB="4294967293" distL="114300" distR="114300" simplePos="0" relativeHeight="252660224" behindDoc="0" locked="0" layoutInCell="1" allowOverlap="1" wp14:anchorId="070CC0B8" wp14:editId="39C6076C">
                <wp:simplePos x="0" y="0"/>
                <wp:positionH relativeFrom="column">
                  <wp:posOffset>4188460</wp:posOffset>
                </wp:positionH>
                <wp:positionV relativeFrom="paragraph">
                  <wp:posOffset>1308735</wp:posOffset>
                </wp:positionV>
                <wp:extent cx="363220" cy="0"/>
                <wp:effectExtent l="0" t="19050" r="36830" b="38100"/>
                <wp:wrapNone/>
                <wp:docPr id="32" name="Lin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63220" cy="0"/>
                        </a:xfrm>
                        <a:prstGeom prst="line">
                          <a:avLst/>
                        </a:prstGeom>
                        <a:noFill/>
                        <a:ln w="9525" cap="flat" cmpd="sng" algn="ctr">
                          <a:solidFill>
                            <a:srgbClr val="4BACC6">
                              <a:shade val="95000"/>
                              <a:satMod val="105000"/>
                            </a:srgbClr>
                          </a:solidFill>
                          <a:prstDash val="solid"/>
                          <a:headEnd/>
                          <a:tailEnd type="oval" w="sm" len="sm"/>
                        </a:ln>
                        <a:effectLst/>
                      </wps:spPr>
                      <wps:bodyPr/>
                    </wps:wsp>
                  </a:graphicData>
                </a:graphic>
                <wp14:sizeRelH relativeFrom="margin">
                  <wp14:pctWidth>0</wp14:pctWidth>
                </wp14:sizeRelH>
                <wp14:sizeRelV relativeFrom="page">
                  <wp14:pctHeight>0</wp14:pctHeight>
                </wp14:sizeRelV>
              </wp:anchor>
            </w:drawing>
          </mc:Choice>
          <mc:Fallback>
            <w:pict>
              <v:line w14:anchorId="09090C7F" id="Line 80" o:spid="_x0000_s1026" style="position:absolute;z-index:25266022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page" from="329.8pt,103.05pt" to="358.4pt,10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" strokecolor="#46aac5">
                <v:stroke endarrow="oval" endarrowwidth="narrow" endarrowlength="short"/>
                <o:lock v:ext="edit" shapetype="f"/>
              </v:line>
            </w:pict>
          </mc:Fallback>
        </mc:AlternateContent>
      </w:r>
      <w:r w:rsidR="0096500B">
        <w:rPr>
          <w:noProof/>
        </w:rPr>
        <mc:AlternateContent>
          <mc:Choice Requires="wps">
            <w:drawing>
              <wp:anchor distT="0" distB="0" distL="114300" distR="114300" simplePos="0" relativeHeight="252662272" behindDoc="0" locked="0" layoutInCell="1" allowOverlap="1" wp14:anchorId="2B4C4555" wp14:editId="7D1784A3">
                <wp:simplePos x="0" y="0"/>
                <wp:positionH relativeFrom="column">
                  <wp:posOffset>3902710</wp:posOffset>
                </wp:positionH>
                <wp:positionV relativeFrom="paragraph">
                  <wp:posOffset>1207689</wp:posOffset>
                </wp:positionV>
                <wp:extent cx="371475" cy="222250"/>
                <wp:effectExtent l="0" t="0" r="0" b="6350"/>
                <wp:wrapNone/>
                <wp:docPr id="33" name="Text Box 21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1475" cy="222250"/>
                        </a:xfrm>
                        <a:prstGeom prst="rect">
                          <a:avLst/>
                        </a:prstGeom>
                        <a:noFill/>
                        <a:ln w="6350">
                          <a:noFill/>
                        </a:ln>
                        <a:effectLst/>
                      </wps:spPr>
                      <wps:txbx>
                        <w:txbxContent>
                          <w:p w14:paraId="5A8C485E" w14:textId="77777777" w:rsidR="00FC331D" w:rsidRPr="00865F9F" w:rsidRDefault="00FC331D" w:rsidP="00FC331D">
                            <w:pPr>
                              <w:ind w:firstLineChars="50" w:firstLine="80"/>
                              <w:rPr>
                                <w:rFonts w:ascii="Predator" w:hAnsi="Predator"/>
                                <w:sz w:val="16"/>
                                <w:szCs w:val="16"/>
                              </w:rPr>
                            </w:pPr>
                            <w:r w:rsidRPr="00865F9F">
                              <w:rPr>
                                <w:rFonts w:ascii="Predator" w:hAnsi="Predator"/>
                                <w:sz w:val="16"/>
                                <w:szCs w:val="16"/>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B4C4555" id="_x0000_s1036" type="#_x0000_t202" style="position:absolute;margin-left:307.3pt;margin-top:95.1pt;width:29.25pt;height:17.5pt;z-index:25266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" filled="f" stroked="f" strokeweight=".5pt">
                <v:textbox>
                  <w:txbxContent>
                    <w:p w14:paraId="5A8C485E" w14:textId="77777777" w:rsidR="00FC331D" w:rsidRPr="00865F9F" w:rsidRDefault="00FC331D" w:rsidP="00FC331D">
                      <w:pPr>
                        <w:ind w:firstLineChars="50" w:firstLine="80"/>
                        <w:rPr>
                          <w:rFonts w:ascii="Predator" w:hAnsi="Predator"/>
                          <w:sz w:val="16"/>
                          <w:szCs w:val="16"/>
                        </w:rPr>
                      </w:pPr>
                      <w:r w:rsidRPr="00865F9F">
                        <w:rPr>
                          <w:rFonts w:ascii="Predator" w:hAnsi="Predator"/>
                          <w:sz w:val="16"/>
                          <w:szCs w:val="16"/>
                        </w:rPr>
                        <w:t>10</w:t>
                      </w:r>
                    </w:p>
                  </w:txbxContent>
                </v:textbox>
              </v:shape>
            </w:pict>
          </mc:Fallback>
        </mc:AlternateContent>
      </w:r>
      <w:r w:rsidR="0096500B">
        <w:rPr>
          <w:noProof/>
        </w:rPr>
        <mc:AlternateContent>
          <mc:Choice Requires="wps">
            <w:drawing>
              <wp:anchor distT="0" distB="0" distL="114300" distR="114300" simplePos="0" relativeHeight="251350528" behindDoc="0" locked="0" layoutInCell="1" allowOverlap="1" wp14:anchorId="2776973A" wp14:editId="0A484938">
                <wp:simplePos x="0" y="0"/>
                <wp:positionH relativeFrom="column">
                  <wp:posOffset>3948430</wp:posOffset>
                </wp:positionH>
                <wp:positionV relativeFrom="paragraph">
                  <wp:posOffset>1114425</wp:posOffset>
                </wp:positionV>
                <wp:extent cx="304800" cy="222250"/>
                <wp:effectExtent l="0" t="0" r="0" b="6350"/>
                <wp:wrapNone/>
                <wp:docPr id="22" name="Text Box 21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800" cy="222250"/>
                        </a:xfrm>
                        <a:prstGeom prst="rect">
                          <a:avLst/>
                        </a:prstGeom>
                        <a:noFill/>
                        <a:ln w="6350">
                          <a:noFill/>
                        </a:ln>
                        <a:effectLst/>
                      </wps:spPr>
                      <wps:txbx>
                        <w:txbxContent>
                          <w:p w14:paraId="55B0ABD9" w14:textId="77777777" w:rsidR="00D81A8A" w:rsidRPr="00865F9F" w:rsidRDefault="00526C7D" w:rsidP="00970239">
                            <w:pPr>
                              <w:ind w:firstLineChars="50" w:firstLine="80"/>
                              <w:rPr>
                                <w:rFonts w:ascii="Predator" w:hAnsi="Predator"/>
                                <w:sz w:val="16"/>
                                <w:szCs w:val="16"/>
                              </w:rPr>
                            </w:pPr>
                            <w:r w:rsidRPr="00865F9F">
                              <w:rPr>
                                <w:rFonts w:ascii="Predator" w:hAnsi="Predator"/>
                                <w:sz w:val="16"/>
                                <w:szCs w:val="16"/>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776973A" id="_x0000_s1037" type="#_x0000_t202" style="position:absolute;margin-left:310.9pt;margin-top:87.75pt;width:24pt;height:17.5pt;z-index:25135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" filled="f" stroked="f" strokeweight=".5pt">
                <v:textbox>
                  <w:txbxContent>
                    <w:p w14:paraId="55B0ABD9" w14:textId="77777777" w:rsidR="00D81A8A" w:rsidRPr="00865F9F" w:rsidRDefault="00526C7D" w:rsidP="00970239">
                      <w:pPr>
                        <w:ind w:firstLineChars="50" w:firstLine="80"/>
                        <w:rPr>
                          <w:rFonts w:ascii="Predator" w:hAnsi="Predator"/>
                          <w:sz w:val="16"/>
                          <w:szCs w:val="16"/>
                        </w:rPr>
                      </w:pPr>
                      <w:r w:rsidRPr="00865F9F">
                        <w:rPr>
                          <w:rFonts w:ascii="Predator" w:hAnsi="Predator"/>
                          <w:sz w:val="16"/>
                          <w:szCs w:val="16"/>
                        </w:rPr>
                        <w:t>9</w:t>
                      </w:r>
                    </w:p>
                  </w:txbxContent>
                </v:textbox>
              </v:shape>
            </w:pict>
          </mc:Fallback>
        </mc:AlternateContent>
      </w:r>
      <w:r w:rsidR="0096500B">
        <w:rPr>
          <w:noProof/>
        </w:rPr>
        <mc:AlternateContent>
          <mc:Choice Requires="wps">
            <w:drawing>
              <wp:anchor distT="4294967293" distB="4294967293" distL="114300" distR="114300" simplePos="0" relativeHeight="252133888" behindDoc="0" locked="0" layoutInCell="1" allowOverlap="1" wp14:anchorId="58E90995" wp14:editId="122DA151">
                <wp:simplePos x="0" y="0"/>
                <wp:positionH relativeFrom="column">
                  <wp:posOffset>4188460</wp:posOffset>
                </wp:positionH>
                <wp:positionV relativeFrom="paragraph">
                  <wp:posOffset>1219119</wp:posOffset>
                </wp:positionV>
                <wp:extent cx="363220" cy="0"/>
                <wp:effectExtent l="0" t="19050" r="36830" b="38100"/>
                <wp:wrapNone/>
                <wp:docPr id="24" name="Lin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63220" cy="0"/>
                        </a:xfrm>
                        <a:prstGeom prst="line">
                          <a:avLst/>
                        </a:prstGeom>
                        <a:noFill/>
                        <a:ln w="9525" cap="flat" cmpd="sng" algn="ctr">
                          <a:solidFill>
                            <a:srgbClr val="4BACC6">
                              <a:shade val="95000"/>
                              <a:satMod val="105000"/>
                            </a:srgbClr>
                          </a:solidFill>
                          <a:prstDash val="solid"/>
                          <a:headEnd/>
                          <a:tailEnd type="oval" w="sm" len="sm"/>
                        </a:ln>
                        <a:effectLst/>
                      </wps:spPr>
                      <wps:bodyPr/>
                    </wps:wsp>
                  </a:graphicData>
                </a:graphic>
                <wp14:sizeRelH relativeFrom="margin">
                  <wp14:pctWidth>0</wp14:pctWidth>
                </wp14:sizeRelH>
                <wp14:sizeRelV relativeFrom="page">
                  <wp14:pctHeight>0</wp14:pctHeight>
                </wp14:sizeRelV>
              </wp:anchor>
            </w:drawing>
          </mc:Choice>
          <mc:Fallback>
            <w:pict>
              <v:line w14:anchorId="2C51AB6F" id="Line 80" o:spid="_x0000_s1026" style="position:absolute;z-index:2521338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page" from="329.8pt,96pt" to="358.4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" strokecolor="#46aac5">
                <v:stroke endarrow="oval" endarrowwidth="narrow" endarrowlength="short"/>
                <o:lock v:ext="edit" shapetype="f"/>
              </v:line>
            </w:pict>
          </mc:Fallback>
        </mc:AlternateContent>
      </w:r>
      <w:r w:rsidR="0096500B">
        <w:rPr>
          <w:noProof/>
        </w:rPr>
        <mc:AlternateContent>
          <mc:Choice Requires="wps">
            <w:drawing>
              <wp:anchor distT="0" distB="0" distL="114300" distR="114300" simplePos="0" relativeHeight="251789824" behindDoc="0" locked="0" layoutInCell="1" allowOverlap="1" wp14:anchorId="39064E54" wp14:editId="7B926E33">
                <wp:simplePos x="0" y="0"/>
                <wp:positionH relativeFrom="column">
                  <wp:posOffset>3996055</wp:posOffset>
                </wp:positionH>
                <wp:positionV relativeFrom="paragraph">
                  <wp:posOffset>995045</wp:posOffset>
                </wp:positionV>
                <wp:extent cx="193675" cy="225425"/>
                <wp:effectExtent l="0" t="0" r="0" b="3175"/>
                <wp:wrapNone/>
                <wp:docPr id="47"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675" cy="225425"/>
                        </a:xfrm>
                        <a:prstGeom prst="rect">
                          <a:avLst/>
                        </a:prstGeom>
                        <a:noFill/>
                        <a:ln w="6350">
                          <a:noFill/>
                        </a:ln>
                        <a:effectLst/>
                      </wps:spPr>
                      <wps:txbx>
                        <w:txbxContent>
                          <w:p w14:paraId="1A821148" w14:textId="77777777" w:rsidR="00D81A8A" w:rsidRPr="00865F9F" w:rsidRDefault="00526C7D" w:rsidP="00D81A8A">
                            <w:pPr>
                              <w:rPr>
                                <w:rFonts w:ascii="Predator" w:hAnsi="Predator"/>
                                <w:sz w:val="16"/>
                                <w:szCs w:val="16"/>
                              </w:rPr>
                            </w:pPr>
                            <w:r w:rsidRPr="00865F9F">
                              <w:rPr>
                                <w:rFonts w:ascii="Predator" w:hAnsi="Predator"/>
                                <w:sz w:val="16"/>
                                <w:szCs w:val="16"/>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9064E54" id="Text Box 29" o:spid="_x0000_s1038" type="#_x0000_t202" style="position:absolute;margin-left:314.65pt;margin-top:78.35pt;width:15.25pt;height:17.75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" filled="f" stroked="f" strokeweight=".5pt">
                <v:textbox>
                  <w:txbxContent>
                    <w:p w14:paraId="1A821148" w14:textId="77777777" w:rsidR="00D81A8A" w:rsidRPr="00865F9F" w:rsidRDefault="00526C7D" w:rsidP="00D81A8A">
                      <w:pPr>
                        <w:rPr>
                          <w:rFonts w:ascii="Predator" w:hAnsi="Predator"/>
                          <w:sz w:val="16"/>
                          <w:szCs w:val="16"/>
                        </w:rPr>
                      </w:pPr>
                      <w:r w:rsidRPr="00865F9F">
                        <w:rPr>
                          <w:rFonts w:ascii="Predator" w:hAnsi="Predator"/>
                          <w:sz w:val="16"/>
                          <w:szCs w:val="16"/>
                        </w:rPr>
                        <w:t>8</w:t>
                      </w:r>
                    </w:p>
                  </w:txbxContent>
                </v:textbox>
              </v:shape>
            </w:pict>
          </mc:Fallback>
        </mc:AlternateContent>
      </w:r>
      <w:r w:rsidR="0096500B">
        <w:rPr>
          <w:noProof/>
        </w:rPr>
        <mc:AlternateContent>
          <mc:Choice Requires="wps">
            <w:drawing>
              <wp:anchor distT="4294967293" distB="4294967293" distL="114300" distR="114300" simplePos="0" relativeHeight="251192832" behindDoc="0" locked="0" layoutInCell="1" allowOverlap="1" wp14:anchorId="452F98A2" wp14:editId="3B9A8932">
                <wp:simplePos x="0" y="0"/>
                <wp:positionH relativeFrom="column">
                  <wp:posOffset>4203700</wp:posOffset>
                </wp:positionH>
                <wp:positionV relativeFrom="paragraph">
                  <wp:posOffset>1092754</wp:posOffset>
                </wp:positionV>
                <wp:extent cx="338455" cy="0"/>
                <wp:effectExtent l="0" t="19050" r="42545" b="38100"/>
                <wp:wrapNone/>
                <wp:docPr id="23" name="Lin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38455" cy="0"/>
                        </a:xfrm>
                        <a:prstGeom prst="line">
                          <a:avLst/>
                        </a:prstGeom>
                        <a:noFill/>
                        <a:ln w="9525" cap="flat" cmpd="sng" algn="ctr">
                          <a:solidFill>
                            <a:srgbClr val="4BACC6">
                              <a:shade val="95000"/>
                              <a:satMod val="105000"/>
                            </a:srgbClr>
                          </a:solidFill>
                          <a:prstDash val="solid"/>
                          <a:headEnd/>
                          <a:tailEnd type="oval" w="sm" len="sm"/>
                        </a:ln>
                        <a:effectLst/>
                      </wps:spPr>
                      <wps:bodyPr/>
                    </wps:wsp>
                  </a:graphicData>
                </a:graphic>
                <wp14:sizeRelH relativeFrom="margin">
                  <wp14:pctWidth>0</wp14:pctWidth>
                </wp14:sizeRelH>
                <wp14:sizeRelV relativeFrom="page">
                  <wp14:pctHeight>0</wp14:pctHeight>
                </wp14:sizeRelV>
              </wp:anchor>
            </w:drawing>
          </mc:Choice>
          <mc:Fallback>
            <w:pict>
              <v:line w14:anchorId="5C764096" id="Line 80" o:spid="_x0000_s1026" style="position:absolute;z-index:25119283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page" from="331pt,86.05pt" to="357.65pt,8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" strokecolor="#46aac5">
                <v:stroke endarrow="oval" endarrowwidth="narrow" endarrowlength="short"/>
                <o:lock v:ext="edit" shapetype="f"/>
              </v:line>
            </w:pict>
          </mc:Fallback>
        </mc:AlternateContent>
      </w:r>
      <w:r w:rsidR="0096500B">
        <w:rPr>
          <w:noProof/>
        </w:rPr>
        <mc:AlternateContent>
          <mc:Choice Requires="wps">
            <w:drawing>
              <wp:anchor distT="4294967293" distB="4294967293" distL="114300" distR="114300" simplePos="0" relativeHeight="251136512" behindDoc="0" locked="0" layoutInCell="1" allowOverlap="1" wp14:anchorId="551A7114" wp14:editId="328E27F2">
                <wp:simplePos x="0" y="0"/>
                <wp:positionH relativeFrom="column">
                  <wp:posOffset>4201795</wp:posOffset>
                </wp:positionH>
                <wp:positionV relativeFrom="paragraph">
                  <wp:posOffset>991235</wp:posOffset>
                </wp:positionV>
                <wp:extent cx="342265" cy="0"/>
                <wp:effectExtent l="0" t="19050" r="38735" b="38100"/>
                <wp:wrapNone/>
                <wp:docPr id="16"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42265" cy="0"/>
                        </a:xfrm>
                        <a:prstGeom prst="line">
                          <a:avLst/>
                        </a:prstGeom>
                        <a:noFill/>
                        <a:ln w="9525" cap="flat" cmpd="sng" algn="ctr">
                          <a:solidFill>
                            <a:srgbClr val="4BACC6">
                              <a:shade val="95000"/>
                              <a:satMod val="105000"/>
                            </a:srgbClr>
                          </a:solidFill>
                          <a:prstDash val="solid"/>
                          <a:headEnd/>
                          <a:tailEnd type="oval" w="sm" len="sm"/>
                        </a:ln>
                        <a:effectLst/>
                      </wps:spPr>
                      <wps:bodyPr/>
                    </wps:wsp>
                  </a:graphicData>
                </a:graphic>
                <wp14:sizeRelH relativeFrom="margin">
                  <wp14:pctWidth>0</wp14:pctWidth>
                </wp14:sizeRelH>
                <wp14:sizeRelV relativeFrom="page">
                  <wp14:pctHeight>0</wp14:pctHeight>
                </wp14:sizeRelV>
              </wp:anchor>
            </w:drawing>
          </mc:Choice>
          <mc:Fallback>
            <w:pict>
              <v:line w14:anchorId="07BBF055" id="Line 78" o:spid="_x0000_s1026" style="position:absolute;z-index:25113651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page" from="330.85pt,78.05pt" to="357.8pt,7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" strokecolor="#46aac5">
                <v:stroke endarrow="oval" endarrowwidth="narrow" endarrowlength="short"/>
                <o:lock v:ext="edit" shapetype="f"/>
              </v:line>
            </w:pict>
          </mc:Fallback>
        </mc:AlternateContent>
      </w:r>
      <w:r w:rsidR="0096500B">
        <w:rPr>
          <w:noProof/>
        </w:rPr>
        <mc:AlternateContent>
          <mc:Choice Requires="wps">
            <w:drawing>
              <wp:anchor distT="0" distB="0" distL="114300" distR="114300" simplePos="0" relativeHeight="250788352" behindDoc="0" locked="0" layoutInCell="1" allowOverlap="1" wp14:anchorId="4A4DBCF0" wp14:editId="129F2E28">
                <wp:simplePos x="0" y="0"/>
                <wp:positionH relativeFrom="column">
                  <wp:posOffset>4007485</wp:posOffset>
                </wp:positionH>
                <wp:positionV relativeFrom="paragraph">
                  <wp:posOffset>876854</wp:posOffset>
                </wp:positionV>
                <wp:extent cx="167005" cy="194310"/>
                <wp:effectExtent l="0" t="0" r="0" b="0"/>
                <wp:wrapNone/>
                <wp:docPr id="11" name="Text Box 21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005" cy="194310"/>
                        </a:xfrm>
                        <a:prstGeom prst="rect">
                          <a:avLst/>
                        </a:prstGeom>
                        <a:noFill/>
                        <a:ln w="6350">
                          <a:noFill/>
                        </a:ln>
                        <a:effectLst/>
                      </wps:spPr>
                      <wps:txbx>
                        <w:txbxContent>
                          <w:p w14:paraId="4BDD8756" w14:textId="77777777" w:rsidR="00D81A8A" w:rsidRPr="00865F9F" w:rsidRDefault="00526C7D" w:rsidP="00D81A8A">
                            <w:pPr>
                              <w:rPr>
                                <w:rFonts w:ascii="Predator" w:hAnsi="Predator"/>
                                <w:sz w:val="16"/>
                                <w:szCs w:val="16"/>
                              </w:rPr>
                            </w:pPr>
                            <w:r w:rsidRPr="00865F9F">
                              <w:rPr>
                                <w:rFonts w:ascii="Predator" w:hAnsi="Predator"/>
                                <w:sz w:val="16"/>
                                <w:szCs w:val="16"/>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A4DBCF0" id="Text Box 21517" o:spid="_x0000_s1039" type="#_x0000_t202" style="position:absolute;margin-left:315.55pt;margin-top:69.05pt;width:13.15pt;height:15.3pt;z-index:25078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" filled="f" stroked="f" strokeweight=".5pt">
                <v:textbox>
                  <w:txbxContent>
                    <w:p w14:paraId="4BDD8756" w14:textId="77777777" w:rsidR="00D81A8A" w:rsidRPr="00865F9F" w:rsidRDefault="00526C7D" w:rsidP="00D81A8A">
                      <w:pPr>
                        <w:rPr>
                          <w:rFonts w:ascii="Predator" w:hAnsi="Predator"/>
                          <w:sz w:val="16"/>
                          <w:szCs w:val="16"/>
                        </w:rPr>
                      </w:pPr>
                      <w:r w:rsidRPr="00865F9F">
                        <w:rPr>
                          <w:rFonts w:ascii="Predator" w:hAnsi="Predator"/>
                          <w:sz w:val="16"/>
                          <w:szCs w:val="16"/>
                        </w:rPr>
                        <w:t>7</w:t>
                      </w:r>
                    </w:p>
                  </w:txbxContent>
                </v:textbox>
              </v:shape>
            </w:pict>
          </mc:Fallback>
        </mc:AlternateContent>
      </w:r>
      <w:r w:rsidR="00E21755">
        <w:rPr>
          <w:noProof/>
        </w:rPr>
        <w:drawing>
          <wp:anchor distT="0" distB="0" distL="114300" distR="114300" simplePos="0" relativeHeight="250668541" behindDoc="0" locked="0" layoutInCell="1" allowOverlap="1" wp14:anchorId="1EC6C7E0" wp14:editId="4BA42FFA">
            <wp:simplePos x="0" y="0"/>
            <wp:positionH relativeFrom="page">
              <wp:posOffset>4832985</wp:posOffset>
            </wp:positionH>
            <wp:positionV relativeFrom="page">
              <wp:posOffset>1205453</wp:posOffset>
            </wp:positionV>
            <wp:extent cx="1188720" cy="2432050"/>
            <wp:effectExtent l="0" t="0" r="0" b="0"/>
            <wp:wrapNone/>
            <wp:docPr id="1114380711" name="Picture 1" descr="A back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380711" name="Picture 1" descr="A back of a computer&#10;&#10;Description automatically generated"/>
                    <pic:cNvPicPr/>
                  </pic:nvPicPr>
                  <pic:blipFill rotWithShape="1">
                    <a:blip r:embed="rId15" cstate="print">
                      <a:extLst>
                        <a:ext uri="{28A0092B-C50C-407E-A947-70E740481C1C}">
                          <a14:useLocalDpi xmlns:a14="http://schemas.microsoft.com/office/drawing/2010/main" val="0"/>
                        </a:ext>
                      </a:extLst>
                    </a:blip>
                    <a:srcRect l="30896" t="2875" r="31586"/>
                    <a:stretch/>
                  </pic:blipFill>
                  <pic:spPr bwMode="auto">
                    <a:xfrm>
                      <a:off x="0" y="0"/>
                      <a:ext cx="1188720" cy="2432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97163">
        <w:rPr>
          <w:noProof/>
        </w:rPr>
        <mc:AlternateContent>
          <mc:Choice Requires="wps">
            <w:drawing>
              <wp:anchor distT="0" distB="0" distL="114300" distR="114300" simplePos="0" relativeHeight="250671616" behindDoc="0" locked="0" layoutInCell="1" allowOverlap="1" wp14:anchorId="665DA38C" wp14:editId="2698894A">
                <wp:simplePos x="0" y="0"/>
                <wp:positionH relativeFrom="column">
                  <wp:posOffset>-6985</wp:posOffset>
                </wp:positionH>
                <wp:positionV relativeFrom="paragraph">
                  <wp:posOffset>2672267</wp:posOffset>
                </wp:positionV>
                <wp:extent cx="6448425" cy="5916706"/>
                <wp:effectExtent l="0" t="0" r="0" b="0"/>
                <wp:wrapNone/>
                <wp:docPr id="2153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48425" cy="5916706"/>
                        </a:xfrm>
                        <a:prstGeom prst="rect">
                          <a:avLst/>
                        </a:prstGeom>
                        <a:noFill/>
                        <a:ln w="6350">
                          <a:noFill/>
                        </a:ln>
                        <a:effectLst/>
                      </wps:spPr>
                      <wps:txbx>
                        <w:txbxContent>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1509"/>
                              <w:gridCol w:w="2782"/>
                              <w:gridCol w:w="658"/>
                              <w:gridCol w:w="746"/>
                              <w:gridCol w:w="1379"/>
                              <w:gridCol w:w="2783"/>
                            </w:tblGrid>
                            <w:tr w:rsidR="004E3496" w:rsidRPr="00FB1DC9" w14:paraId="43C84CF5" w14:textId="77777777" w:rsidTr="000B42E8">
                              <w:tc>
                                <w:tcPr>
                                  <w:tcW w:w="1509" w:type="dxa"/>
                                  <w:shd w:val="clear" w:color="auto" w:fill="auto"/>
                                </w:tcPr>
                                <w:p w14:paraId="5A4F4FAE" w14:textId="77777777" w:rsidR="004E3496" w:rsidRPr="003A3642" w:rsidRDefault="004E3496" w:rsidP="0060709E">
                                  <w:pPr>
                                    <w:spacing w:after="0" w:line="240" w:lineRule="auto"/>
                                    <w:rPr>
                                      <w:rFonts w:ascii="Predator" w:hAnsi="Predator"/>
                                      <w:b/>
                                      <w:color w:val="00AECD"/>
                                      <w:sz w:val="14"/>
                                      <w:szCs w:val="14"/>
                                    </w:rPr>
                                  </w:pPr>
                                  <w:r w:rsidRPr="003A3642">
                                    <w:rPr>
                                      <w:rFonts w:ascii="Predator" w:hAnsi="Predator"/>
                                      <w:b/>
                                      <w:color w:val="00AECD"/>
                                      <w:sz w:val="14"/>
                                      <w:szCs w:val="14"/>
                                    </w:rPr>
                                    <w:t>Product views</w:t>
                                  </w:r>
                                </w:p>
                              </w:tc>
                              <w:tc>
                                <w:tcPr>
                                  <w:tcW w:w="2782" w:type="dxa"/>
                                  <w:shd w:val="clear" w:color="auto" w:fill="auto"/>
                                </w:tcPr>
                                <w:p w14:paraId="04C85839" w14:textId="2888652C" w:rsidR="004E3496" w:rsidRDefault="00FA6335" w:rsidP="00A474B4">
                                  <w:pPr>
                                    <w:pStyle w:val="Odstavecseseznamem"/>
                                    <w:numPr>
                                      <w:ilvl w:val="0"/>
                                      <w:numId w:val="7"/>
                                    </w:numPr>
                                    <w:spacing w:after="0" w:line="240" w:lineRule="auto"/>
                                    <w:ind w:left="317" w:hanging="261"/>
                                    <w:rPr>
                                      <w:rFonts w:ascii="Predator" w:hAnsi="Predator"/>
                                      <w:sz w:val="14"/>
                                      <w:szCs w:val="14"/>
                                    </w:rPr>
                                  </w:pPr>
                                  <w:r w:rsidRPr="00FA6335">
                                    <w:rPr>
                                      <w:rFonts w:ascii="Predator" w:hAnsi="Predator"/>
                                      <w:sz w:val="14"/>
                                      <w:szCs w:val="14"/>
                                    </w:rPr>
                                    <w:t xml:space="preserve">M.2 </w:t>
                                  </w:r>
                                  <w:r w:rsidR="004E3496" w:rsidRPr="00250CB2">
                                    <w:rPr>
                                      <w:rFonts w:ascii="Predator" w:hAnsi="Predator"/>
                                      <w:sz w:val="14"/>
                                      <w:szCs w:val="14"/>
                                    </w:rPr>
                                    <w:t xml:space="preserve">SSD Hot Swap Bay </w:t>
                                  </w:r>
                                </w:p>
                                <w:p w14:paraId="14ED4193" w14:textId="77777777" w:rsidR="004E3496" w:rsidRDefault="004E3496" w:rsidP="000B3C8F">
                                  <w:pPr>
                                    <w:pStyle w:val="Odstavecseseznamem"/>
                                    <w:numPr>
                                      <w:ilvl w:val="0"/>
                                      <w:numId w:val="7"/>
                                    </w:numPr>
                                    <w:spacing w:after="0" w:line="240" w:lineRule="auto"/>
                                    <w:ind w:left="317" w:hanging="261"/>
                                    <w:rPr>
                                      <w:rFonts w:ascii="Predator" w:hAnsi="Predator"/>
                                      <w:sz w:val="14"/>
                                      <w:szCs w:val="14"/>
                                    </w:rPr>
                                  </w:pPr>
                                  <w:r w:rsidRPr="00250CB2">
                                    <w:rPr>
                                      <w:rFonts w:ascii="Predator" w:hAnsi="Predator"/>
                                      <w:sz w:val="14"/>
                                      <w:szCs w:val="14"/>
                                    </w:rPr>
                                    <w:t xml:space="preserve">Two USB 3.2 Gen 1 </w:t>
                                  </w:r>
                                  <w:r>
                                    <w:rPr>
                                      <w:rFonts w:ascii="Predator" w:hAnsi="Predator"/>
                                      <w:sz w:val="14"/>
                                      <w:szCs w:val="14"/>
                                    </w:rPr>
                                    <w:t>(</w:t>
                                  </w:r>
                                  <w:r w:rsidRPr="00AC7534">
                                    <w:rPr>
                                      <w:rFonts w:ascii="Predator" w:hAnsi="Predator"/>
                                      <w:sz w:val="14"/>
                                      <w:szCs w:val="14"/>
                                    </w:rPr>
                                    <w:t>5</w:t>
                                  </w:r>
                                  <w:r>
                                    <w:rPr>
                                      <w:rFonts w:ascii="Predator" w:hAnsi="Predator"/>
                                      <w:sz w:val="14"/>
                                      <w:szCs w:val="14"/>
                                    </w:rPr>
                                    <w:t xml:space="preserve"> </w:t>
                                  </w:r>
                                  <w:r w:rsidRPr="00AC7534">
                                    <w:rPr>
                                      <w:rFonts w:ascii="Predator" w:hAnsi="Predator"/>
                                      <w:sz w:val="14"/>
                                      <w:szCs w:val="14"/>
                                    </w:rPr>
                                    <w:t>Gbps</w:t>
                                  </w:r>
                                  <w:r>
                                    <w:rPr>
                                      <w:rFonts w:ascii="Predator" w:hAnsi="Predator"/>
                                      <w:sz w:val="14"/>
                                      <w:szCs w:val="14"/>
                                    </w:rPr>
                                    <w:t>)</w:t>
                                  </w:r>
                                  <w:r w:rsidRPr="00AC7534">
                                    <w:rPr>
                                      <w:rFonts w:ascii="Predator" w:hAnsi="Predator"/>
                                      <w:sz w:val="14"/>
                                      <w:szCs w:val="14"/>
                                    </w:rPr>
                                    <w:t xml:space="preserve"> </w:t>
                                  </w:r>
                                  <w:r>
                                    <w:rPr>
                                      <w:rFonts w:ascii="Predator" w:hAnsi="Predator"/>
                                      <w:sz w:val="14"/>
                                      <w:szCs w:val="14"/>
                                    </w:rPr>
                                    <w:t>Type-A</w:t>
                                  </w:r>
                                  <w:r w:rsidRPr="00250CB2">
                                    <w:rPr>
                                      <w:rFonts w:ascii="Predator" w:hAnsi="Predator"/>
                                      <w:sz w:val="14"/>
                                      <w:szCs w:val="14"/>
                                    </w:rPr>
                                    <w:t xml:space="preserve"> ports</w:t>
                                  </w:r>
                                  <w:r>
                                    <w:rPr>
                                      <w:rFonts w:ascii="Predator" w:hAnsi="Predator"/>
                                      <w:sz w:val="14"/>
                                      <w:szCs w:val="14"/>
                                    </w:rPr>
                                    <w:t xml:space="preserve"> </w:t>
                                  </w:r>
                                </w:p>
                                <w:p w14:paraId="6CF96716" w14:textId="77777777" w:rsidR="004E3496" w:rsidRPr="00250CB2" w:rsidRDefault="004E3496" w:rsidP="000B3C8F">
                                  <w:pPr>
                                    <w:pStyle w:val="Odstavecseseznamem"/>
                                    <w:numPr>
                                      <w:ilvl w:val="0"/>
                                      <w:numId w:val="7"/>
                                    </w:numPr>
                                    <w:spacing w:line="240" w:lineRule="auto"/>
                                    <w:ind w:left="317" w:hanging="261"/>
                                    <w:rPr>
                                      <w:rFonts w:ascii="Predator" w:hAnsi="Predator"/>
                                      <w:sz w:val="14"/>
                                      <w:szCs w:val="14"/>
                                    </w:rPr>
                                  </w:pPr>
                                  <w:r w:rsidRPr="00250CB2">
                                    <w:rPr>
                                      <w:rFonts w:ascii="Predator" w:hAnsi="Predator"/>
                                      <w:sz w:val="14"/>
                                      <w:szCs w:val="14"/>
                                    </w:rPr>
                                    <w:t>Headset/Microphone jacks</w:t>
                                  </w:r>
                                </w:p>
                                <w:p w14:paraId="36F4AA28" w14:textId="77777777" w:rsidR="004E3496" w:rsidRDefault="004E3496" w:rsidP="00A474B4">
                                  <w:pPr>
                                    <w:pStyle w:val="Odstavecseseznamem"/>
                                    <w:numPr>
                                      <w:ilvl w:val="0"/>
                                      <w:numId w:val="7"/>
                                    </w:numPr>
                                    <w:spacing w:after="0" w:line="240" w:lineRule="auto"/>
                                    <w:ind w:left="317" w:hanging="261"/>
                                    <w:rPr>
                                      <w:rFonts w:ascii="Predator" w:hAnsi="Predator"/>
                                      <w:sz w:val="14"/>
                                      <w:szCs w:val="14"/>
                                    </w:rPr>
                                  </w:pPr>
                                  <w:r w:rsidRPr="00250CB2">
                                    <w:rPr>
                                      <w:rFonts w:ascii="Predator" w:hAnsi="Predator"/>
                                      <w:sz w:val="14"/>
                                      <w:szCs w:val="14"/>
                                    </w:rPr>
                                    <w:t xml:space="preserve">USB 3.2 Gen 1 </w:t>
                                  </w:r>
                                  <w:r>
                                    <w:rPr>
                                      <w:rFonts w:ascii="Predator" w:hAnsi="Predator"/>
                                      <w:sz w:val="14"/>
                                      <w:szCs w:val="14"/>
                                    </w:rPr>
                                    <w:t>(</w:t>
                                  </w:r>
                                  <w:r w:rsidRPr="00AC7534">
                                    <w:rPr>
                                      <w:rFonts w:ascii="Predator" w:hAnsi="Predator"/>
                                      <w:sz w:val="14"/>
                                      <w:szCs w:val="14"/>
                                    </w:rPr>
                                    <w:t>5</w:t>
                                  </w:r>
                                  <w:r>
                                    <w:rPr>
                                      <w:rFonts w:ascii="Predator" w:hAnsi="Predator"/>
                                      <w:sz w:val="14"/>
                                      <w:szCs w:val="14"/>
                                    </w:rPr>
                                    <w:t xml:space="preserve"> </w:t>
                                  </w:r>
                                  <w:r w:rsidRPr="00AC7534">
                                    <w:rPr>
                                      <w:rFonts w:ascii="Predator" w:hAnsi="Predator"/>
                                      <w:sz w:val="14"/>
                                      <w:szCs w:val="14"/>
                                    </w:rPr>
                                    <w:t>Gbps</w:t>
                                  </w:r>
                                  <w:r>
                                    <w:rPr>
                                      <w:rFonts w:ascii="Predator" w:hAnsi="Predator"/>
                                      <w:sz w:val="14"/>
                                      <w:szCs w:val="14"/>
                                    </w:rPr>
                                    <w:t>)</w:t>
                                  </w:r>
                                  <w:r w:rsidRPr="00AC7534">
                                    <w:rPr>
                                      <w:rFonts w:ascii="Predator" w:hAnsi="Predator"/>
                                      <w:sz w:val="14"/>
                                      <w:szCs w:val="14"/>
                                    </w:rPr>
                                    <w:t xml:space="preserve"> </w:t>
                                  </w:r>
                                </w:p>
                                <w:p w14:paraId="48D52AA5" w14:textId="77777777" w:rsidR="004E3496" w:rsidRPr="00250CB2" w:rsidRDefault="004E3496" w:rsidP="00AC7534">
                                  <w:pPr>
                                    <w:pStyle w:val="Odstavecseseznamem"/>
                                    <w:spacing w:after="0" w:line="240" w:lineRule="auto"/>
                                    <w:ind w:left="317"/>
                                    <w:rPr>
                                      <w:rFonts w:ascii="Predator" w:hAnsi="Predator"/>
                                      <w:sz w:val="14"/>
                                      <w:szCs w:val="14"/>
                                    </w:rPr>
                                  </w:pPr>
                                  <w:r>
                                    <w:rPr>
                                      <w:rFonts w:ascii="Predator" w:hAnsi="Predator"/>
                                      <w:sz w:val="14"/>
                                      <w:szCs w:val="14"/>
                                    </w:rPr>
                                    <w:t xml:space="preserve">Type-A </w:t>
                                  </w:r>
                                  <w:r w:rsidRPr="00250CB2">
                                    <w:rPr>
                                      <w:rFonts w:ascii="Predator" w:hAnsi="Predator"/>
                                      <w:sz w:val="14"/>
                                      <w:szCs w:val="14"/>
                                    </w:rPr>
                                    <w:t>port</w:t>
                                  </w:r>
                                </w:p>
                              </w:tc>
                              <w:tc>
                                <w:tcPr>
                                  <w:tcW w:w="2783" w:type="dxa"/>
                                  <w:gridSpan w:val="3"/>
                                  <w:shd w:val="clear" w:color="auto" w:fill="auto"/>
                                </w:tcPr>
                                <w:p w14:paraId="5BAD3407" w14:textId="268EA177" w:rsidR="004E3496" w:rsidRDefault="004E3496" w:rsidP="000B3C8F">
                                  <w:pPr>
                                    <w:pStyle w:val="Odstavecseseznamem"/>
                                    <w:numPr>
                                      <w:ilvl w:val="0"/>
                                      <w:numId w:val="7"/>
                                    </w:numPr>
                                    <w:spacing w:after="0" w:line="240" w:lineRule="auto"/>
                                    <w:ind w:left="317" w:hanging="261"/>
                                    <w:rPr>
                                      <w:rFonts w:ascii="Predator" w:hAnsi="Predator"/>
                                      <w:sz w:val="14"/>
                                      <w:szCs w:val="14"/>
                                    </w:rPr>
                                  </w:pPr>
                                  <w:r w:rsidRPr="00250CB2">
                                    <w:rPr>
                                      <w:rFonts w:ascii="Predator" w:hAnsi="Predator"/>
                                      <w:sz w:val="14"/>
                                      <w:szCs w:val="14"/>
                                    </w:rPr>
                                    <w:t xml:space="preserve">USB </w:t>
                                  </w:r>
                                  <w:r w:rsidRPr="00AC7534">
                                    <w:rPr>
                                      <w:rFonts w:ascii="Predator" w:hAnsi="Predator"/>
                                      <w:sz w:val="14"/>
                                      <w:szCs w:val="14"/>
                                    </w:rPr>
                                    <w:t>3.2 Gen</w:t>
                                  </w:r>
                                  <w:r>
                                    <w:rPr>
                                      <w:rFonts w:ascii="Predator" w:hAnsi="Predator"/>
                                      <w:sz w:val="14"/>
                                      <w:szCs w:val="14"/>
                                    </w:rPr>
                                    <w:t xml:space="preserve"> </w:t>
                                  </w:r>
                                  <w:r w:rsidRPr="00AC7534">
                                    <w:rPr>
                                      <w:rFonts w:ascii="Predator" w:hAnsi="Predator"/>
                                      <w:sz w:val="14"/>
                                      <w:szCs w:val="14"/>
                                    </w:rPr>
                                    <w:t xml:space="preserve">1 </w:t>
                                  </w:r>
                                  <w:r>
                                    <w:rPr>
                                      <w:rFonts w:ascii="Predator" w:hAnsi="Predator"/>
                                      <w:sz w:val="14"/>
                                      <w:szCs w:val="14"/>
                                    </w:rPr>
                                    <w:t>(</w:t>
                                  </w:r>
                                  <w:r w:rsidRPr="00AC7534">
                                    <w:rPr>
                                      <w:rFonts w:ascii="Predator" w:hAnsi="Predator"/>
                                      <w:sz w:val="14"/>
                                      <w:szCs w:val="14"/>
                                    </w:rPr>
                                    <w:t>5</w:t>
                                  </w:r>
                                  <w:r>
                                    <w:rPr>
                                      <w:rFonts w:ascii="Predator" w:hAnsi="Predator"/>
                                      <w:sz w:val="14"/>
                                      <w:szCs w:val="14"/>
                                    </w:rPr>
                                    <w:t xml:space="preserve"> </w:t>
                                  </w:r>
                                  <w:r w:rsidRPr="00AC7534">
                                    <w:rPr>
                                      <w:rFonts w:ascii="Predator" w:hAnsi="Predator"/>
                                      <w:sz w:val="14"/>
                                      <w:szCs w:val="14"/>
                                    </w:rPr>
                                    <w:t>Gbps</w:t>
                                  </w:r>
                                  <w:r>
                                    <w:rPr>
                                      <w:rFonts w:ascii="Predator" w:hAnsi="Predator"/>
                                      <w:sz w:val="14"/>
                                      <w:szCs w:val="14"/>
                                    </w:rPr>
                                    <w:t xml:space="preserve">) </w:t>
                                  </w:r>
                                </w:p>
                                <w:p w14:paraId="250CEA85" w14:textId="77777777" w:rsidR="004E3496" w:rsidRPr="007E5070" w:rsidRDefault="004E3496" w:rsidP="007E5070">
                                  <w:pPr>
                                    <w:pStyle w:val="Odstavecseseznamem"/>
                                    <w:spacing w:after="0" w:line="240" w:lineRule="auto"/>
                                    <w:ind w:left="317"/>
                                    <w:rPr>
                                      <w:rFonts w:ascii="Predator" w:hAnsi="Predator"/>
                                      <w:sz w:val="14"/>
                                      <w:szCs w:val="14"/>
                                    </w:rPr>
                                  </w:pPr>
                                  <w:r w:rsidRPr="00250CB2">
                                    <w:rPr>
                                      <w:rFonts w:ascii="Predator" w:hAnsi="Predator"/>
                                      <w:sz w:val="14"/>
                                      <w:szCs w:val="14"/>
                                    </w:rPr>
                                    <w:t>Type-C</w:t>
                                  </w:r>
                                  <w:r w:rsidRPr="00250CB2">
                                    <w:rPr>
                                      <w:rFonts w:ascii="Predator" w:hAnsi="Predator"/>
                                      <w:sz w:val="14"/>
                                      <w:szCs w:val="14"/>
                                      <w:vertAlign w:val="superscript"/>
                                    </w:rPr>
                                    <w:t>TM</w:t>
                                  </w:r>
                                  <w:r w:rsidRPr="00250CB2">
                                    <w:rPr>
                                      <w:rFonts w:ascii="Predator" w:hAnsi="Predator"/>
                                      <w:sz w:val="14"/>
                                      <w:szCs w:val="14"/>
                                    </w:rPr>
                                    <w:t xml:space="preserve"> port </w:t>
                                  </w:r>
                                </w:p>
                                <w:p w14:paraId="6D5B705D" w14:textId="1EB1C630" w:rsidR="004E3496" w:rsidRPr="00250CB2" w:rsidRDefault="004E3496" w:rsidP="00A474B4">
                                  <w:pPr>
                                    <w:pStyle w:val="Odstavecseseznamem"/>
                                    <w:numPr>
                                      <w:ilvl w:val="0"/>
                                      <w:numId w:val="7"/>
                                    </w:numPr>
                                    <w:spacing w:after="0" w:line="240" w:lineRule="auto"/>
                                    <w:ind w:left="317" w:hanging="261"/>
                                    <w:rPr>
                                      <w:rFonts w:ascii="Predator" w:hAnsi="Predator"/>
                                      <w:sz w:val="14"/>
                                      <w:szCs w:val="14"/>
                                    </w:rPr>
                                  </w:pPr>
                                  <w:r w:rsidRPr="00250CB2">
                                    <w:rPr>
                                      <w:rFonts w:ascii="Predator" w:hAnsi="Predator"/>
                                      <w:sz w:val="14"/>
                                      <w:szCs w:val="14"/>
                                    </w:rPr>
                                    <w:t>Power button</w:t>
                                  </w:r>
                                </w:p>
                                <w:p w14:paraId="67F29665" w14:textId="77777777" w:rsidR="004E3496" w:rsidRPr="00250CB2" w:rsidRDefault="004E3496" w:rsidP="007E5070">
                                  <w:pPr>
                                    <w:pStyle w:val="Odstavecseseznamem"/>
                                    <w:numPr>
                                      <w:ilvl w:val="0"/>
                                      <w:numId w:val="7"/>
                                    </w:numPr>
                                    <w:spacing w:after="0" w:line="240" w:lineRule="auto"/>
                                    <w:ind w:left="317" w:hanging="261"/>
                                    <w:rPr>
                                      <w:rFonts w:ascii="Predator" w:hAnsi="Predator"/>
                                      <w:sz w:val="14"/>
                                      <w:szCs w:val="14"/>
                                    </w:rPr>
                                  </w:pPr>
                                  <w:r w:rsidRPr="007E5070">
                                    <w:rPr>
                                      <w:rFonts w:ascii="Predator" w:hAnsi="Predator"/>
                                      <w:sz w:val="14"/>
                                      <w:szCs w:val="14"/>
                                    </w:rPr>
                                    <w:t xml:space="preserve">Thunderbolt™ 4 </w:t>
                                  </w:r>
                                  <w:r w:rsidRPr="00250CB2">
                                    <w:rPr>
                                      <w:rFonts w:ascii="Predator" w:hAnsi="Predator"/>
                                      <w:sz w:val="14"/>
                                      <w:szCs w:val="14"/>
                                    </w:rPr>
                                    <w:t>Type-C</w:t>
                                  </w:r>
                                  <w:r w:rsidRPr="00250CB2">
                                    <w:rPr>
                                      <w:rFonts w:ascii="Predator" w:hAnsi="Predator"/>
                                      <w:sz w:val="14"/>
                                      <w:szCs w:val="14"/>
                                      <w:vertAlign w:val="superscript"/>
                                    </w:rPr>
                                    <w:t>TM</w:t>
                                  </w:r>
                                  <w:r w:rsidRPr="00250CB2">
                                    <w:rPr>
                                      <w:rFonts w:ascii="Predator" w:hAnsi="Predator"/>
                                      <w:sz w:val="14"/>
                                      <w:szCs w:val="14"/>
                                    </w:rPr>
                                    <w:t xml:space="preserve"> port</w:t>
                                  </w:r>
                                </w:p>
                                <w:p w14:paraId="3CE7E024" w14:textId="77777777" w:rsidR="004E3496" w:rsidRPr="00250CB2" w:rsidRDefault="004E3496" w:rsidP="00A474B4">
                                  <w:pPr>
                                    <w:pStyle w:val="Odstavecseseznamem"/>
                                    <w:numPr>
                                      <w:ilvl w:val="0"/>
                                      <w:numId w:val="7"/>
                                    </w:numPr>
                                    <w:spacing w:after="0" w:line="240" w:lineRule="auto"/>
                                    <w:ind w:left="317" w:hanging="261"/>
                                    <w:rPr>
                                      <w:rFonts w:ascii="Predator" w:hAnsi="Predator"/>
                                      <w:sz w:val="14"/>
                                      <w:szCs w:val="14"/>
                                    </w:rPr>
                                  </w:pPr>
                                  <w:r w:rsidRPr="00250CB2">
                                    <w:rPr>
                                      <w:rFonts w:ascii="Predator" w:hAnsi="Predator"/>
                                      <w:sz w:val="14"/>
                                      <w:szCs w:val="14"/>
                                    </w:rPr>
                                    <w:t>T</w:t>
                                  </w:r>
                                  <w:r>
                                    <w:rPr>
                                      <w:rFonts w:ascii="Predator" w:hAnsi="Predator"/>
                                      <w:sz w:val="14"/>
                                      <w:szCs w:val="14"/>
                                    </w:rPr>
                                    <w:t>hree</w:t>
                                  </w:r>
                                  <w:r w:rsidRPr="00250CB2">
                                    <w:rPr>
                                      <w:rFonts w:ascii="Predator" w:hAnsi="Predator"/>
                                      <w:sz w:val="14"/>
                                      <w:szCs w:val="14"/>
                                    </w:rPr>
                                    <w:t xml:space="preserve"> USB 3.2 Gen 2 </w:t>
                                  </w:r>
                                  <w:r>
                                    <w:rPr>
                                      <w:rFonts w:ascii="Predator" w:hAnsi="Predator"/>
                                      <w:sz w:val="14"/>
                                      <w:szCs w:val="14"/>
                                    </w:rPr>
                                    <w:t>(</w:t>
                                  </w:r>
                                  <w:r w:rsidRPr="00AC7534">
                                    <w:rPr>
                                      <w:rFonts w:ascii="Predator" w:hAnsi="Predator"/>
                                      <w:sz w:val="14"/>
                                      <w:szCs w:val="14"/>
                                    </w:rPr>
                                    <w:t>10</w:t>
                                  </w:r>
                                  <w:r>
                                    <w:rPr>
                                      <w:rFonts w:ascii="Predator" w:hAnsi="Predator"/>
                                      <w:sz w:val="14"/>
                                      <w:szCs w:val="14"/>
                                    </w:rPr>
                                    <w:t xml:space="preserve"> </w:t>
                                  </w:r>
                                  <w:r w:rsidRPr="00AC7534">
                                    <w:rPr>
                                      <w:rFonts w:ascii="Predator" w:hAnsi="Predator"/>
                                      <w:sz w:val="14"/>
                                      <w:szCs w:val="14"/>
                                    </w:rPr>
                                    <w:t>Gbps</w:t>
                                  </w:r>
                                  <w:r>
                                    <w:rPr>
                                      <w:rFonts w:ascii="Predator" w:hAnsi="Predator"/>
                                      <w:sz w:val="14"/>
                                      <w:szCs w:val="14"/>
                                    </w:rPr>
                                    <w:t>)</w:t>
                                  </w:r>
                                  <w:r w:rsidRPr="00AC7534">
                                    <w:rPr>
                                      <w:rFonts w:ascii="Predator" w:hAnsi="Predator"/>
                                      <w:sz w:val="14"/>
                                      <w:szCs w:val="14"/>
                                    </w:rPr>
                                    <w:t xml:space="preserve"> Type</w:t>
                                  </w:r>
                                  <w:r>
                                    <w:rPr>
                                      <w:rFonts w:ascii="Predator" w:hAnsi="Predator"/>
                                      <w:sz w:val="14"/>
                                      <w:szCs w:val="14"/>
                                    </w:rPr>
                                    <w:t>-</w:t>
                                  </w:r>
                                  <w:r w:rsidRPr="00AC7534">
                                    <w:rPr>
                                      <w:rFonts w:ascii="Predator" w:hAnsi="Predator"/>
                                      <w:sz w:val="14"/>
                                      <w:szCs w:val="14"/>
                                    </w:rPr>
                                    <w:t xml:space="preserve">A </w:t>
                                  </w:r>
                                  <w:r w:rsidRPr="00250CB2">
                                    <w:rPr>
                                      <w:rFonts w:ascii="Predator" w:hAnsi="Predator"/>
                                      <w:sz w:val="14"/>
                                      <w:szCs w:val="14"/>
                                    </w:rPr>
                                    <w:t>ports</w:t>
                                  </w:r>
                                </w:p>
                              </w:tc>
                              <w:tc>
                                <w:tcPr>
                                  <w:tcW w:w="2783" w:type="dxa"/>
                                  <w:shd w:val="clear" w:color="auto" w:fill="auto"/>
                                </w:tcPr>
                                <w:p w14:paraId="6C8D537A" w14:textId="7CFE253F" w:rsidR="004E3496" w:rsidRPr="007E5070" w:rsidRDefault="004E3496" w:rsidP="007E5070">
                                  <w:pPr>
                                    <w:pStyle w:val="Odstavecseseznamem"/>
                                    <w:numPr>
                                      <w:ilvl w:val="0"/>
                                      <w:numId w:val="7"/>
                                    </w:numPr>
                                    <w:spacing w:after="0" w:line="240" w:lineRule="auto"/>
                                    <w:ind w:left="317" w:hanging="261"/>
                                    <w:rPr>
                                      <w:rFonts w:ascii="Predator" w:hAnsi="Predator"/>
                                      <w:sz w:val="14"/>
                                      <w:szCs w:val="14"/>
                                    </w:rPr>
                                  </w:pPr>
                                  <w:r w:rsidRPr="00250CB2">
                                    <w:rPr>
                                      <w:rFonts w:ascii="Predator" w:hAnsi="Predator"/>
                                      <w:sz w:val="14"/>
                                      <w:szCs w:val="14"/>
                                    </w:rPr>
                                    <w:t xml:space="preserve">Two USB 2.0 </w:t>
                                  </w:r>
                                  <w:r>
                                    <w:rPr>
                                      <w:rFonts w:ascii="Predator" w:hAnsi="Predator"/>
                                      <w:sz w:val="14"/>
                                      <w:szCs w:val="14"/>
                                    </w:rPr>
                                    <w:t xml:space="preserve">(480 Mbps) Type-A </w:t>
                                  </w:r>
                                  <w:r w:rsidRPr="00250CB2">
                                    <w:rPr>
                                      <w:rFonts w:ascii="Predator" w:hAnsi="Predator"/>
                                      <w:sz w:val="14"/>
                                      <w:szCs w:val="14"/>
                                    </w:rPr>
                                    <w:t>ports</w:t>
                                  </w:r>
                                </w:p>
                                <w:p w14:paraId="306CCE0E" w14:textId="3F02E162" w:rsidR="004E3496" w:rsidRPr="00250CB2" w:rsidRDefault="004E3496" w:rsidP="007E5070">
                                  <w:pPr>
                                    <w:pStyle w:val="Odstavecseseznamem"/>
                                    <w:numPr>
                                      <w:ilvl w:val="0"/>
                                      <w:numId w:val="7"/>
                                    </w:numPr>
                                    <w:spacing w:after="0" w:line="240" w:lineRule="auto"/>
                                    <w:ind w:left="317" w:hanging="261"/>
                                    <w:rPr>
                                      <w:rFonts w:ascii="Predator" w:hAnsi="Predator"/>
                                      <w:sz w:val="14"/>
                                      <w:szCs w:val="14"/>
                                    </w:rPr>
                                  </w:pPr>
                                  <w:r w:rsidRPr="00250CB2">
                                    <w:rPr>
                                      <w:rFonts w:ascii="Predator" w:hAnsi="Predator"/>
                                      <w:sz w:val="14"/>
                                      <w:szCs w:val="14"/>
                                    </w:rPr>
                                    <w:t xml:space="preserve">Audio jacks </w:t>
                                  </w:r>
                                </w:p>
                                <w:p w14:paraId="07F0B9D5" w14:textId="77777777" w:rsidR="004E3496" w:rsidRPr="00250CB2" w:rsidRDefault="004E3496" w:rsidP="00930E66">
                                  <w:pPr>
                                    <w:pStyle w:val="Odstavecseseznamem"/>
                                    <w:numPr>
                                      <w:ilvl w:val="0"/>
                                      <w:numId w:val="7"/>
                                    </w:numPr>
                                    <w:spacing w:after="0" w:line="240" w:lineRule="auto"/>
                                    <w:ind w:left="317" w:hanging="261"/>
                                    <w:rPr>
                                      <w:rFonts w:ascii="Predator" w:hAnsi="Predator"/>
                                      <w:sz w:val="14"/>
                                      <w:szCs w:val="14"/>
                                    </w:rPr>
                                  </w:pPr>
                                  <w:r w:rsidRPr="00250CB2">
                                    <w:rPr>
                                      <w:rFonts w:ascii="Predator" w:hAnsi="Predator"/>
                                      <w:sz w:val="14"/>
                                      <w:szCs w:val="14"/>
                                    </w:rPr>
                                    <w:t>Power connector</w:t>
                                  </w:r>
                                </w:p>
                                <w:p w14:paraId="3915E2D7" w14:textId="77777777" w:rsidR="004E3496" w:rsidRPr="00250CB2" w:rsidRDefault="004E3496" w:rsidP="00930E66">
                                  <w:pPr>
                                    <w:pStyle w:val="Odstavecseseznamem"/>
                                    <w:numPr>
                                      <w:ilvl w:val="0"/>
                                      <w:numId w:val="7"/>
                                    </w:numPr>
                                    <w:spacing w:after="0" w:line="240" w:lineRule="auto"/>
                                    <w:ind w:left="317" w:hanging="261"/>
                                    <w:rPr>
                                      <w:rFonts w:ascii="Predator" w:hAnsi="Predator"/>
                                      <w:sz w:val="14"/>
                                      <w:szCs w:val="14"/>
                                    </w:rPr>
                                  </w:pPr>
                                  <w:r w:rsidRPr="00250CB2">
                                    <w:rPr>
                                      <w:rFonts w:ascii="Predator" w:hAnsi="Predator"/>
                                      <w:sz w:val="14"/>
                                      <w:szCs w:val="14"/>
                                    </w:rPr>
                                    <w:t>Ethernet (RJ-45) port</w:t>
                                  </w:r>
                                </w:p>
                                <w:p w14:paraId="17AC305E" w14:textId="4D991C2E" w:rsidR="004E3496" w:rsidRPr="006E37BB" w:rsidRDefault="004E3496" w:rsidP="007E5070">
                                  <w:pPr>
                                    <w:pStyle w:val="Odstavecseseznamem"/>
                                    <w:spacing w:after="0" w:line="240" w:lineRule="auto"/>
                                    <w:ind w:left="317"/>
                                    <w:rPr>
                                      <w:rFonts w:ascii="Predator" w:hAnsi="Predator"/>
                                      <w:sz w:val="14"/>
                                      <w:szCs w:val="14"/>
                                    </w:rPr>
                                  </w:pPr>
                                </w:p>
                              </w:tc>
                            </w:tr>
                            <w:tr w:rsidR="00110915" w:rsidRPr="00FB1DC9" w14:paraId="67E4301D" w14:textId="77777777" w:rsidTr="000A374F">
                              <w:tc>
                                <w:tcPr>
                                  <w:tcW w:w="1509" w:type="dxa"/>
                                  <w:shd w:val="clear" w:color="auto" w:fill="auto"/>
                                </w:tcPr>
                                <w:p w14:paraId="763D1F6E" w14:textId="77777777" w:rsidR="00110915" w:rsidRPr="003A3642" w:rsidRDefault="00110915" w:rsidP="0060709E">
                                  <w:pPr>
                                    <w:spacing w:after="0" w:line="240" w:lineRule="auto"/>
                                    <w:rPr>
                                      <w:rFonts w:ascii="Predator" w:hAnsi="Predator"/>
                                      <w:b/>
                                      <w:color w:val="00AECD"/>
                                      <w:sz w:val="14"/>
                                      <w:szCs w:val="14"/>
                                    </w:rPr>
                                  </w:pPr>
                                  <w:r w:rsidRPr="003A3642">
                                    <w:rPr>
                                      <w:rFonts w:ascii="Predator" w:hAnsi="Predator"/>
                                      <w:b/>
                                      <w:color w:val="00AECD"/>
                                      <w:sz w:val="14"/>
                                      <w:szCs w:val="14"/>
                                    </w:rPr>
                                    <w:t>Operating system</w:t>
                                  </w:r>
                                  <w:r w:rsidR="000D76E3" w:rsidRPr="003A3642">
                                    <w:rPr>
                                      <w:rFonts w:ascii="Predator" w:hAnsi="Predator"/>
                                      <w:color w:val="00AECD"/>
                                      <w:sz w:val="14"/>
                                      <w:szCs w:val="14"/>
                                      <w:vertAlign w:val="superscript"/>
                                    </w:rPr>
                                    <w:t>1</w:t>
                                  </w:r>
                                  <w:r w:rsidR="001829C7" w:rsidRPr="003A3642">
                                    <w:rPr>
                                      <w:rFonts w:ascii="Predator" w:hAnsi="Predator"/>
                                      <w:color w:val="00AECD"/>
                                      <w:sz w:val="14"/>
                                      <w:szCs w:val="14"/>
                                      <w:vertAlign w:val="superscript"/>
                                    </w:rPr>
                                    <w:t>, 2</w:t>
                                  </w:r>
                                </w:p>
                              </w:tc>
                              <w:tc>
                                <w:tcPr>
                                  <w:tcW w:w="8348" w:type="dxa"/>
                                  <w:gridSpan w:val="5"/>
                                  <w:tcBorders>
                                    <w:bottom w:val="single" w:sz="4" w:space="0" w:color="auto"/>
                                  </w:tcBorders>
                                  <w:shd w:val="clear" w:color="auto" w:fill="auto"/>
                                </w:tcPr>
                                <w:p w14:paraId="2BE349B5" w14:textId="77777777" w:rsidR="00405695" w:rsidRDefault="00876FC6" w:rsidP="00EF4CBA">
                                  <w:pPr>
                                    <w:spacing w:after="0" w:line="240" w:lineRule="auto"/>
                                    <w:rPr>
                                      <w:rFonts w:ascii="Predator" w:hAnsi="Predator"/>
                                      <w:sz w:val="14"/>
                                      <w:szCs w:val="14"/>
                                    </w:rPr>
                                  </w:pPr>
                                  <w:r w:rsidRPr="00250CB2">
                                    <w:rPr>
                                      <w:rFonts w:ascii="Predator" w:hAnsi="Predator"/>
                                      <w:sz w:val="14"/>
                                      <w:szCs w:val="14"/>
                                    </w:rPr>
                                    <w:t>Windows 11</w:t>
                                  </w:r>
                                  <w:r w:rsidR="006771BD" w:rsidRPr="00250CB2">
                                    <w:rPr>
                                      <w:rFonts w:ascii="Predator" w:hAnsi="Predator"/>
                                      <w:sz w:val="14"/>
                                      <w:szCs w:val="14"/>
                                    </w:rPr>
                                    <w:t xml:space="preserve"> Home 64-bit.</w:t>
                                  </w:r>
                                </w:p>
                                <w:p w14:paraId="21EBA34B" w14:textId="10B6BC4B" w:rsidR="00D60D07" w:rsidRPr="00250CB2" w:rsidRDefault="00D60D07" w:rsidP="00EF4CBA">
                                  <w:pPr>
                                    <w:spacing w:after="0" w:line="240" w:lineRule="auto"/>
                                    <w:rPr>
                                      <w:rFonts w:ascii="Predator" w:hAnsi="Predator"/>
                                      <w:sz w:val="14"/>
                                      <w:szCs w:val="14"/>
                                    </w:rPr>
                                  </w:pPr>
                                </w:p>
                              </w:tc>
                            </w:tr>
                            <w:tr w:rsidR="00FA6335" w:rsidRPr="00FB1DC9" w14:paraId="4F92650F" w14:textId="77777777" w:rsidTr="00AB35FB">
                              <w:tc>
                                <w:tcPr>
                                  <w:tcW w:w="1509" w:type="dxa"/>
                                  <w:shd w:val="clear" w:color="auto" w:fill="auto"/>
                                </w:tcPr>
                                <w:p w14:paraId="3816A765" w14:textId="77777777" w:rsidR="00FA6335" w:rsidRPr="003A3642" w:rsidRDefault="00FA6335" w:rsidP="00427D4D">
                                  <w:pPr>
                                    <w:spacing w:after="0" w:line="240" w:lineRule="auto"/>
                                    <w:rPr>
                                      <w:rFonts w:ascii="Predator" w:hAnsi="Predator"/>
                                      <w:b/>
                                      <w:color w:val="00AECD"/>
                                      <w:sz w:val="14"/>
                                      <w:szCs w:val="14"/>
                                    </w:rPr>
                                  </w:pPr>
                                  <w:r w:rsidRPr="003A3642">
                                    <w:rPr>
                                      <w:rFonts w:ascii="Predator" w:hAnsi="Predator"/>
                                      <w:b/>
                                      <w:color w:val="00AECD"/>
                                      <w:sz w:val="14"/>
                                      <w:szCs w:val="14"/>
                                    </w:rPr>
                                    <w:t>CPU and chipset</w:t>
                                  </w:r>
                                  <w:r w:rsidRPr="003A3642">
                                    <w:rPr>
                                      <w:rFonts w:ascii="Predator" w:hAnsi="Predator"/>
                                      <w:color w:val="00AECD"/>
                                      <w:sz w:val="14"/>
                                      <w:szCs w:val="14"/>
                                      <w:vertAlign w:val="superscript"/>
                                    </w:rPr>
                                    <w:t>1</w:t>
                                  </w:r>
                                </w:p>
                              </w:tc>
                              <w:tc>
                                <w:tcPr>
                                  <w:tcW w:w="8348" w:type="dxa"/>
                                  <w:gridSpan w:val="5"/>
                                  <w:shd w:val="clear" w:color="auto" w:fill="auto"/>
                                </w:tcPr>
                                <w:p w14:paraId="39996173" w14:textId="77777777" w:rsidR="00FA6335" w:rsidRPr="00250CB2" w:rsidRDefault="00FA6335" w:rsidP="00906476">
                                  <w:pPr>
                                    <w:spacing w:after="0" w:line="240" w:lineRule="auto"/>
                                    <w:rPr>
                                      <w:rFonts w:ascii="Predator" w:hAnsi="Predator"/>
                                      <w:bCs/>
                                      <w:sz w:val="14"/>
                                      <w:szCs w:val="14"/>
                                    </w:rPr>
                                  </w:pPr>
                                  <w:r w:rsidRPr="00587409">
                                    <w:rPr>
                                      <w:rFonts w:ascii="Predator" w:hAnsi="Predator"/>
                                      <w:b/>
                                      <w:bCs/>
                                      <w:sz w:val="14"/>
                                      <w:szCs w:val="14"/>
                                    </w:rPr>
                                    <w:t>Intel</w:t>
                                  </w:r>
                                  <w:r w:rsidRPr="00587409">
                                    <w:rPr>
                                      <w:rFonts w:ascii="Predator" w:hAnsi="Predator"/>
                                      <w:b/>
                                      <w:bCs/>
                                      <w:sz w:val="14"/>
                                      <w:szCs w:val="14"/>
                                      <w:vertAlign w:val="superscript"/>
                                    </w:rPr>
                                    <w:t>®</w:t>
                                  </w:r>
                                  <w:r w:rsidRPr="00587409">
                                    <w:rPr>
                                      <w:rFonts w:ascii="Predator" w:hAnsi="Predator"/>
                                      <w:b/>
                                      <w:bCs/>
                                      <w:sz w:val="14"/>
                                      <w:szCs w:val="14"/>
                                    </w:rPr>
                                    <w:t xml:space="preserve"> Core</w:t>
                                  </w:r>
                                  <w:r w:rsidRPr="00BA6899">
                                    <w:rPr>
                                      <w:rFonts w:ascii="Predator" w:hAnsi="Predator"/>
                                      <w:b/>
                                      <w:bCs/>
                                      <w:sz w:val="14"/>
                                      <w:szCs w:val="14"/>
                                    </w:rPr>
                                    <w:t>™</w:t>
                                  </w:r>
                                  <w:r w:rsidRPr="00587409">
                                    <w:rPr>
                                      <w:rFonts w:ascii="Predator" w:hAnsi="Predator"/>
                                      <w:b/>
                                      <w:bCs/>
                                      <w:sz w:val="14"/>
                                      <w:szCs w:val="14"/>
                                    </w:rPr>
                                    <w:t xml:space="preserve"> </w:t>
                                  </w:r>
                                  <w:r w:rsidRPr="008C64BE">
                                    <w:rPr>
                                      <w:rFonts w:ascii="Predator" w:hAnsi="Predator"/>
                                      <w:b/>
                                      <w:bCs/>
                                      <w:sz w:val="14"/>
                                      <w:szCs w:val="14"/>
                                    </w:rPr>
                                    <w:t xml:space="preserve">Ultra 9 </w:t>
                                  </w:r>
                                  <w:r w:rsidRPr="00250CB2">
                                    <w:rPr>
                                      <w:rFonts w:ascii="Predator" w:hAnsi="Predator"/>
                                      <w:bCs/>
                                      <w:sz w:val="14"/>
                                      <w:szCs w:val="14"/>
                                    </w:rPr>
                                    <w:t>processor</w:t>
                                  </w:r>
                                  <w:r>
                                    <w:rPr>
                                      <w:rFonts w:ascii="Predator" w:hAnsi="Predator"/>
                                      <w:bCs/>
                                      <w:sz w:val="14"/>
                                      <w:szCs w:val="14"/>
                                    </w:rPr>
                                    <w:t xml:space="preserve"> </w:t>
                                  </w:r>
                                  <w:r w:rsidRPr="00356D71">
                                    <w:rPr>
                                      <w:rFonts w:ascii="Predator" w:hAnsi="Predator"/>
                                      <w:b/>
                                      <w:bCs/>
                                      <w:sz w:val="14"/>
                                      <w:szCs w:val="14"/>
                                    </w:rPr>
                                    <w:t>285K</w:t>
                                  </w:r>
                                </w:p>
                                <w:p w14:paraId="410C4B24" w14:textId="77777777" w:rsidR="00FA6335" w:rsidRDefault="00FA6335" w:rsidP="00CD20C4">
                                  <w:pPr>
                                    <w:spacing w:after="0" w:line="240" w:lineRule="auto"/>
                                    <w:rPr>
                                      <w:rFonts w:ascii="Predator" w:hAnsi="Predator"/>
                                      <w:sz w:val="14"/>
                                      <w:szCs w:val="14"/>
                                    </w:rPr>
                                  </w:pPr>
                                  <w:r w:rsidRPr="008C64BE">
                                    <w:rPr>
                                      <w:rFonts w:ascii="Predator" w:hAnsi="Predator"/>
                                      <w:sz w:val="14"/>
                                      <w:szCs w:val="14"/>
                                    </w:rPr>
                                    <w:t>Chipset: Intel</w:t>
                                  </w:r>
                                  <w:r w:rsidRPr="008C64BE">
                                    <w:rPr>
                                      <w:rFonts w:ascii="Predator" w:hAnsi="Predator"/>
                                      <w:sz w:val="14"/>
                                      <w:szCs w:val="14"/>
                                      <w:vertAlign w:val="superscript"/>
                                    </w:rPr>
                                    <w:t>®</w:t>
                                  </w:r>
                                  <w:r w:rsidRPr="008C64BE">
                                    <w:rPr>
                                      <w:rFonts w:ascii="Predator" w:hAnsi="Predator"/>
                                      <w:sz w:val="14"/>
                                      <w:szCs w:val="14"/>
                                    </w:rPr>
                                    <w:t xml:space="preserve"> Z890 Chipset</w:t>
                                  </w:r>
                                </w:p>
                                <w:p w14:paraId="7788A0EC" w14:textId="5F988CE7" w:rsidR="00FA6335" w:rsidRPr="00D15599" w:rsidRDefault="00FA6335" w:rsidP="00CD20C4">
                                  <w:pPr>
                                    <w:spacing w:after="0" w:line="240" w:lineRule="auto"/>
                                    <w:rPr>
                                      <w:rFonts w:ascii="Predator" w:hAnsi="Predator"/>
                                      <w:bCs/>
                                      <w:sz w:val="14"/>
                                      <w:szCs w:val="14"/>
                                    </w:rPr>
                                  </w:pPr>
                                  <w:r w:rsidRPr="00FA6335">
                                    <w:rPr>
                                      <w:rFonts w:ascii="Predator" w:hAnsi="Predator"/>
                                      <w:sz w:val="14"/>
                                      <w:szCs w:val="14"/>
                                    </w:rPr>
                                    <w:t>(Notice: The device is compatible with Thunderbolt</w:t>
                                  </w:r>
                                  <w:r w:rsidR="00171547" w:rsidRPr="00CC30E7">
                                    <w:rPr>
                                      <w:rFonts w:ascii="Predator" w:hAnsi="Predator"/>
                                      <w:sz w:val="14"/>
                                      <w:szCs w:val="14"/>
                                    </w:rPr>
                                    <w:t>™</w:t>
                                  </w:r>
                                  <w:r w:rsidR="00171547">
                                    <w:rPr>
                                      <w:rFonts w:ascii="Predator" w:hAnsi="Predator"/>
                                      <w:sz w:val="14"/>
                                      <w:szCs w:val="14"/>
                                    </w:rPr>
                                    <w:t xml:space="preserve"> </w:t>
                                  </w:r>
                                  <w:r w:rsidRPr="00FA6335">
                                    <w:rPr>
                                      <w:rFonts w:ascii="Predator" w:hAnsi="Predator"/>
                                      <w:sz w:val="14"/>
                                      <w:szCs w:val="14"/>
                                    </w:rPr>
                                    <w:t>data while using Intel KF series processor.)</w:t>
                                  </w:r>
                                </w:p>
                              </w:tc>
                            </w:tr>
                            <w:tr w:rsidR="00F46147" w:rsidRPr="00FB1DC9" w14:paraId="284DB155" w14:textId="77777777" w:rsidTr="000A374F">
                              <w:tc>
                                <w:tcPr>
                                  <w:tcW w:w="1509" w:type="dxa"/>
                                  <w:shd w:val="clear" w:color="auto" w:fill="auto"/>
                                </w:tcPr>
                                <w:p w14:paraId="3E3BDCDF" w14:textId="77777777" w:rsidR="00F46147" w:rsidRPr="003A3642" w:rsidRDefault="00F46147" w:rsidP="00906476">
                                  <w:pPr>
                                    <w:spacing w:after="0" w:line="240" w:lineRule="auto"/>
                                    <w:rPr>
                                      <w:rFonts w:ascii="Predator" w:hAnsi="Predator"/>
                                      <w:b/>
                                      <w:color w:val="00AECD"/>
                                      <w:sz w:val="14"/>
                                      <w:szCs w:val="14"/>
                                    </w:rPr>
                                  </w:pPr>
                                  <w:r w:rsidRPr="003A3642">
                                    <w:rPr>
                                      <w:rFonts w:ascii="Predator" w:hAnsi="Predator"/>
                                      <w:b/>
                                      <w:color w:val="00AECD"/>
                                      <w:sz w:val="14"/>
                                      <w:szCs w:val="14"/>
                                    </w:rPr>
                                    <w:t>Memory</w:t>
                                  </w:r>
                                  <w:r w:rsidR="00906476" w:rsidRPr="003A3642">
                                    <w:rPr>
                                      <w:rFonts w:ascii="Predator" w:hAnsi="Predator"/>
                                      <w:color w:val="00AECD"/>
                                      <w:sz w:val="14"/>
                                      <w:szCs w:val="14"/>
                                      <w:vertAlign w:val="superscript"/>
                                    </w:rPr>
                                    <w:t>1, 3, 4</w:t>
                                  </w:r>
                                </w:p>
                              </w:tc>
                              <w:tc>
                                <w:tcPr>
                                  <w:tcW w:w="8348" w:type="dxa"/>
                                  <w:gridSpan w:val="5"/>
                                  <w:shd w:val="clear" w:color="auto" w:fill="auto"/>
                                </w:tcPr>
                                <w:p w14:paraId="453A636D" w14:textId="4E5DD98C" w:rsidR="008C64BE" w:rsidRPr="00E7779B" w:rsidRDefault="00E7779B" w:rsidP="00E85AA3">
                                  <w:pPr>
                                    <w:pStyle w:val="Odstavecseseznamem"/>
                                    <w:spacing w:after="0" w:line="240" w:lineRule="auto"/>
                                    <w:ind w:left="0"/>
                                    <w:rPr>
                                      <w:rFonts w:ascii="Predator" w:hAnsi="Predator"/>
                                      <w:sz w:val="14"/>
                                      <w:szCs w:val="14"/>
                                      <w:lang w:val="nl-NL"/>
                                    </w:rPr>
                                  </w:pPr>
                                  <w:r>
                                    <w:rPr>
                                      <w:rFonts w:ascii="Predator" w:hAnsi="Predator"/>
                                      <w:sz w:val="14"/>
                                      <w:szCs w:val="14"/>
                                      <w:lang w:val="nl-NL"/>
                                    </w:rPr>
                                    <w:t>64</w:t>
                                  </w:r>
                                  <w:r w:rsidR="008C64BE" w:rsidRPr="00E7779B">
                                    <w:rPr>
                                      <w:rFonts w:ascii="Predator" w:hAnsi="Predator"/>
                                      <w:sz w:val="14"/>
                                      <w:szCs w:val="14"/>
                                      <w:lang w:val="nl-NL"/>
                                    </w:rPr>
                                    <w:t xml:space="preserve"> GB DDR5 5600</w:t>
                                  </w:r>
                                  <w:r>
                                    <w:rPr>
                                      <w:rFonts w:ascii="Predator" w:hAnsi="Predator"/>
                                      <w:sz w:val="14"/>
                                      <w:szCs w:val="14"/>
                                      <w:lang w:val="nl-NL"/>
                                    </w:rPr>
                                    <w:t xml:space="preserve"> </w:t>
                                  </w:r>
                                  <w:r w:rsidR="008C64BE" w:rsidRPr="00E7779B">
                                    <w:rPr>
                                      <w:rFonts w:ascii="Predator" w:hAnsi="Predator"/>
                                      <w:sz w:val="14"/>
                                      <w:szCs w:val="14"/>
                                      <w:lang w:val="nl-NL"/>
                                    </w:rPr>
                                    <w:t>MHz RGB</w:t>
                                  </w:r>
                                </w:p>
                                <w:p w14:paraId="0A8B97DD" w14:textId="1AA8AC22" w:rsidR="001829C7" w:rsidRPr="00250CB2" w:rsidRDefault="00D419DC" w:rsidP="00E85AA3">
                                  <w:pPr>
                                    <w:pStyle w:val="Odstavecseseznamem"/>
                                    <w:spacing w:after="0" w:line="240" w:lineRule="auto"/>
                                    <w:ind w:left="0"/>
                                    <w:rPr>
                                      <w:rFonts w:ascii="Predator" w:hAnsi="Predator"/>
                                      <w:sz w:val="14"/>
                                      <w:szCs w:val="14"/>
                                    </w:rPr>
                                  </w:pPr>
                                  <w:r w:rsidRPr="00250CB2">
                                    <w:rPr>
                                      <w:rFonts w:ascii="Predator" w:hAnsi="Predator"/>
                                      <w:sz w:val="14"/>
                                      <w:szCs w:val="14"/>
                                    </w:rPr>
                                    <w:t xml:space="preserve">Up to </w:t>
                                  </w:r>
                                  <w:r w:rsidR="008C64BE" w:rsidRPr="008C64BE">
                                    <w:rPr>
                                      <w:rFonts w:ascii="Predator" w:hAnsi="Predator"/>
                                      <w:sz w:val="14"/>
                                      <w:szCs w:val="14"/>
                                    </w:rPr>
                                    <w:t xml:space="preserve">128 GB of </w:t>
                                  </w:r>
                                  <w:r w:rsidR="00DC245B" w:rsidRPr="00DC245B">
                                    <w:rPr>
                                      <w:rFonts w:ascii="Predator" w:hAnsi="Predator"/>
                                      <w:sz w:val="14"/>
                                      <w:szCs w:val="14"/>
                                    </w:rPr>
                                    <w:t>Dual-channel DDR5 4400</w:t>
                                  </w:r>
                                  <w:r w:rsidR="00DC245B">
                                    <w:rPr>
                                      <w:rFonts w:ascii="Predator" w:hAnsi="Predator"/>
                                      <w:sz w:val="14"/>
                                      <w:szCs w:val="14"/>
                                    </w:rPr>
                                    <w:t xml:space="preserve"> </w:t>
                                  </w:r>
                                  <w:r w:rsidR="008C64BE" w:rsidRPr="008C64BE">
                                    <w:rPr>
                                      <w:rFonts w:ascii="Predator" w:hAnsi="Predator"/>
                                      <w:sz w:val="14"/>
                                      <w:szCs w:val="14"/>
                                    </w:rPr>
                                    <w:t>MHz</w:t>
                                  </w:r>
                                </w:p>
                              </w:tc>
                            </w:tr>
                            <w:tr w:rsidR="001829C7" w:rsidRPr="00FB1DC9" w14:paraId="310820B6" w14:textId="77777777" w:rsidTr="000A374F">
                              <w:tc>
                                <w:tcPr>
                                  <w:tcW w:w="1509" w:type="dxa"/>
                                  <w:shd w:val="clear" w:color="auto" w:fill="auto"/>
                                </w:tcPr>
                                <w:p w14:paraId="4798DE9F" w14:textId="77777777" w:rsidR="001829C7" w:rsidRPr="003A3642" w:rsidRDefault="001829C7" w:rsidP="001829C7">
                                  <w:pPr>
                                    <w:spacing w:after="0" w:line="240" w:lineRule="auto"/>
                                    <w:rPr>
                                      <w:rFonts w:ascii="Predator" w:hAnsi="Predator"/>
                                      <w:b/>
                                      <w:color w:val="00AECD"/>
                                      <w:sz w:val="14"/>
                                      <w:szCs w:val="14"/>
                                    </w:rPr>
                                  </w:pPr>
                                  <w:r w:rsidRPr="003A3642">
                                    <w:rPr>
                                      <w:rFonts w:ascii="Predator" w:hAnsi="Predator"/>
                                      <w:b/>
                                      <w:color w:val="00AECD"/>
                                      <w:sz w:val="14"/>
                                      <w:szCs w:val="14"/>
                                    </w:rPr>
                                    <w:t>Storage</w:t>
                                  </w:r>
                                  <w:r w:rsidRPr="003A3642">
                                    <w:rPr>
                                      <w:rFonts w:ascii="Predator" w:hAnsi="Predator"/>
                                      <w:color w:val="00AECD"/>
                                      <w:sz w:val="14"/>
                                      <w:szCs w:val="14"/>
                                      <w:vertAlign w:val="superscript"/>
                                    </w:rPr>
                                    <w:t>1, 5</w:t>
                                  </w:r>
                                </w:p>
                              </w:tc>
                              <w:tc>
                                <w:tcPr>
                                  <w:tcW w:w="8348" w:type="dxa"/>
                                  <w:gridSpan w:val="5"/>
                                  <w:shd w:val="clear" w:color="auto" w:fill="auto"/>
                                </w:tcPr>
                                <w:p w14:paraId="4EA1644F" w14:textId="77777777" w:rsidR="001829C7" w:rsidRPr="00250CB2" w:rsidRDefault="001829C7" w:rsidP="003273A4">
                                  <w:pPr>
                                    <w:spacing w:after="0" w:line="240" w:lineRule="auto"/>
                                    <w:rPr>
                                      <w:rFonts w:ascii="Predator" w:hAnsi="Predator"/>
                                      <w:b/>
                                      <w:sz w:val="14"/>
                                      <w:szCs w:val="14"/>
                                    </w:rPr>
                                  </w:pPr>
                                  <w:r w:rsidRPr="00250CB2">
                                    <w:rPr>
                                      <w:rFonts w:ascii="Predator" w:hAnsi="Predator"/>
                                      <w:b/>
                                      <w:sz w:val="14"/>
                                      <w:szCs w:val="14"/>
                                    </w:rPr>
                                    <w:t>Hard disk drive</w:t>
                                  </w:r>
                                  <w:r w:rsidRPr="00250CB2">
                                    <w:rPr>
                                      <w:rFonts w:ascii="Predator" w:hAnsi="Predator"/>
                                      <w:sz w:val="14"/>
                                      <w:szCs w:val="14"/>
                                    </w:rPr>
                                    <w:t xml:space="preserve"> </w:t>
                                  </w:r>
                                </w:p>
                                <w:p w14:paraId="680C0AD3" w14:textId="016FBAF0" w:rsidR="007E545A" w:rsidRPr="00250CB2" w:rsidRDefault="00CC30E7" w:rsidP="00CC30E7">
                                  <w:pPr>
                                    <w:pStyle w:val="Odstavecseseznamem"/>
                                    <w:numPr>
                                      <w:ilvl w:val="0"/>
                                      <w:numId w:val="8"/>
                                    </w:numPr>
                                    <w:spacing w:after="0" w:line="240" w:lineRule="auto"/>
                                    <w:ind w:left="175" w:hanging="141"/>
                                    <w:rPr>
                                      <w:rFonts w:ascii="Predator" w:hAnsi="Predator"/>
                                      <w:sz w:val="14"/>
                                      <w:szCs w:val="14"/>
                                    </w:rPr>
                                  </w:pPr>
                                  <w:r w:rsidRPr="00CC30E7">
                                    <w:rPr>
                                      <w:rFonts w:ascii="Predator" w:hAnsi="Predator"/>
                                      <w:sz w:val="14"/>
                                      <w:szCs w:val="14"/>
                                    </w:rPr>
                                    <w:t>2048 GB M.2 2280 PCI-e Gen4 Performance SSD</w:t>
                                  </w:r>
                                </w:p>
                              </w:tc>
                            </w:tr>
                            <w:tr w:rsidR="001829C7" w:rsidRPr="00FB1DC9" w14:paraId="2E1CB50A" w14:textId="77777777" w:rsidTr="000A374F">
                              <w:tc>
                                <w:tcPr>
                                  <w:tcW w:w="1509" w:type="dxa"/>
                                  <w:shd w:val="clear" w:color="auto" w:fill="auto"/>
                                </w:tcPr>
                                <w:p w14:paraId="1FDBBAB7" w14:textId="77777777" w:rsidR="001829C7" w:rsidRPr="003A3642" w:rsidRDefault="001829C7" w:rsidP="00427D4D">
                                  <w:pPr>
                                    <w:spacing w:after="0" w:line="240" w:lineRule="auto"/>
                                    <w:rPr>
                                      <w:rFonts w:ascii="Predator" w:hAnsi="Predator"/>
                                      <w:b/>
                                      <w:color w:val="00AECD"/>
                                      <w:sz w:val="14"/>
                                      <w:szCs w:val="14"/>
                                    </w:rPr>
                                  </w:pPr>
                                  <w:r w:rsidRPr="003A3642">
                                    <w:rPr>
                                      <w:rFonts w:ascii="Predator" w:hAnsi="Predator"/>
                                      <w:b/>
                                      <w:color w:val="00AECD"/>
                                      <w:sz w:val="14"/>
                                      <w:szCs w:val="14"/>
                                    </w:rPr>
                                    <w:t>Graphics</w:t>
                                  </w:r>
                                  <w:r w:rsidRPr="003A3642">
                                    <w:rPr>
                                      <w:rFonts w:ascii="Predator" w:hAnsi="Predator"/>
                                      <w:color w:val="00AECD"/>
                                      <w:sz w:val="14"/>
                                      <w:szCs w:val="14"/>
                                      <w:vertAlign w:val="superscript"/>
                                    </w:rPr>
                                    <w:t>6</w:t>
                                  </w:r>
                                </w:p>
                              </w:tc>
                              <w:tc>
                                <w:tcPr>
                                  <w:tcW w:w="8348" w:type="dxa"/>
                                  <w:gridSpan w:val="5"/>
                                  <w:shd w:val="clear" w:color="auto" w:fill="auto"/>
                                </w:tcPr>
                                <w:p w14:paraId="6F807530" w14:textId="30B292C1" w:rsidR="0080673C" w:rsidRPr="00CC30E7" w:rsidRDefault="00BA6899" w:rsidP="001829C7">
                                  <w:pPr>
                                    <w:spacing w:after="0" w:line="240" w:lineRule="auto"/>
                                    <w:rPr>
                                      <w:rFonts w:ascii="Predator" w:hAnsi="Predator"/>
                                      <w:b/>
                                      <w:bCs/>
                                      <w:sz w:val="14"/>
                                      <w:szCs w:val="14"/>
                                    </w:rPr>
                                  </w:pPr>
                                  <w:r w:rsidRPr="00BA6899">
                                    <w:rPr>
                                      <w:rFonts w:ascii="Predator" w:hAnsi="Predator"/>
                                      <w:b/>
                                      <w:bCs/>
                                      <w:sz w:val="14"/>
                                      <w:szCs w:val="14"/>
                                    </w:rPr>
                                    <w:t>NVIDIA</w:t>
                                  </w:r>
                                  <w:r w:rsidRPr="00BA6899">
                                    <w:rPr>
                                      <w:rFonts w:ascii="Predator" w:hAnsi="Predator"/>
                                      <w:b/>
                                      <w:bCs/>
                                      <w:sz w:val="14"/>
                                      <w:szCs w:val="14"/>
                                      <w:vertAlign w:val="superscript"/>
                                    </w:rPr>
                                    <w:t>®</w:t>
                                  </w:r>
                                  <w:r w:rsidRPr="00BA6899">
                                    <w:rPr>
                                      <w:rFonts w:ascii="Predator" w:hAnsi="Predator"/>
                                      <w:b/>
                                      <w:bCs/>
                                      <w:sz w:val="14"/>
                                      <w:szCs w:val="14"/>
                                    </w:rPr>
                                    <w:t xml:space="preserve"> GeForce RTX™ </w:t>
                                  </w:r>
                                  <w:r w:rsidR="00E7779B">
                                    <w:rPr>
                                      <w:rFonts w:ascii="Predator" w:hAnsi="Predator"/>
                                      <w:b/>
                                      <w:bCs/>
                                      <w:sz w:val="14"/>
                                      <w:szCs w:val="14"/>
                                    </w:rPr>
                                    <w:t>509</w:t>
                                  </w:r>
                                  <w:r w:rsidRPr="00BA6899">
                                    <w:rPr>
                                      <w:rFonts w:ascii="Predator" w:hAnsi="Predator"/>
                                      <w:b/>
                                      <w:bCs/>
                                      <w:sz w:val="14"/>
                                      <w:szCs w:val="14"/>
                                    </w:rPr>
                                    <w:t xml:space="preserve">0 </w:t>
                                  </w:r>
                                  <w:r w:rsidR="00CC30E7" w:rsidRPr="00CC30E7">
                                    <w:rPr>
                                      <w:rFonts w:ascii="Predator" w:hAnsi="Predator"/>
                                      <w:sz w:val="14"/>
                                      <w:szCs w:val="14"/>
                                    </w:rPr>
                                    <w:t xml:space="preserve">with </w:t>
                                  </w:r>
                                  <w:r w:rsidR="00E7779B">
                                    <w:rPr>
                                      <w:rFonts w:ascii="Predator" w:hAnsi="Predator"/>
                                      <w:sz w:val="14"/>
                                      <w:szCs w:val="14"/>
                                    </w:rPr>
                                    <w:t>32</w:t>
                                  </w:r>
                                  <w:r w:rsidR="00CC30E7" w:rsidRPr="00CC30E7">
                                    <w:rPr>
                                      <w:rFonts w:ascii="Predator" w:hAnsi="Predator"/>
                                      <w:sz w:val="14"/>
                                      <w:szCs w:val="14"/>
                                    </w:rPr>
                                    <w:t xml:space="preserve"> GB of GDDR</w:t>
                                  </w:r>
                                  <w:r w:rsidR="00E7779B">
                                    <w:rPr>
                                      <w:rFonts w:ascii="Predator" w:hAnsi="Predator"/>
                                      <w:sz w:val="14"/>
                                      <w:szCs w:val="14"/>
                                    </w:rPr>
                                    <w:t>7</w:t>
                                  </w:r>
                                </w:p>
                              </w:tc>
                            </w:tr>
                            <w:tr w:rsidR="001829C7" w:rsidRPr="00FB1DC9" w14:paraId="6D49492E" w14:textId="77777777" w:rsidTr="000A374F">
                              <w:tc>
                                <w:tcPr>
                                  <w:tcW w:w="1509" w:type="dxa"/>
                                  <w:shd w:val="clear" w:color="auto" w:fill="auto"/>
                                </w:tcPr>
                                <w:p w14:paraId="1E5A0B30" w14:textId="77777777" w:rsidR="001829C7" w:rsidRPr="003A3642" w:rsidRDefault="001829C7" w:rsidP="00427D4D">
                                  <w:pPr>
                                    <w:spacing w:after="0" w:line="240" w:lineRule="auto"/>
                                    <w:rPr>
                                      <w:rFonts w:ascii="Predator" w:hAnsi="Predator"/>
                                      <w:b/>
                                      <w:color w:val="00AECD"/>
                                      <w:sz w:val="14"/>
                                      <w:szCs w:val="14"/>
                                    </w:rPr>
                                  </w:pPr>
                                  <w:r w:rsidRPr="003A3642">
                                    <w:rPr>
                                      <w:rFonts w:ascii="Predator" w:hAnsi="Predator"/>
                                      <w:b/>
                                      <w:color w:val="00AECD"/>
                                      <w:sz w:val="14"/>
                                      <w:szCs w:val="14"/>
                                    </w:rPr>
                                    <w:t>Audio</w:t>
                                  </w:r>
                                </w:p>
                              </w:tc>
                              <w:tc>
                                <w:tcPr>
                                  <w:tcW w:w="8348" w:type="dxa"/>
                                  <w:gridSpan w:val="5"/>
                                  <w:shd w:val="clear" w:color="auto" w:fill="auto"/>
                                </w:tcPr>
                                <w:p w14:paraId="7F6C0002" w14:textId="77777777" w:rsidR="001829C7" w:rsidRPr="00250CB2" w:rsidRDefault="00B910C5" w:rsidP="00D07FC5">
                                  <w:pPr>
                                    <w:spacing w:after="0" w:line="240" w:lineRule="auto"/>
                                    <w:rPr>
                                      <w:rFonts w:ascii="Predator" w:hAnsi="Predator"/>
                                      <w:sz w:val="14"/>
                                      <w:szCs w:val="14"/>
                                    </w:rPr>
                                  </w:pPr>
                                  <w:r w:rsidRPr="00250CB2">
                                    <w:rPr>
                                      <w:rFonts w:ascii="Predator" w:hAnsi="Predator"/>
                                      <w:sz w:val="14"/>
                                      <w:szCs w:val="14"/>
                                    </w:rPr>
                                    <w:t>DTS:X</w:t>
                                  </w:r>
                                  <w:r w:rsidRPr="00250CB2">
                                    <w:rPr>
                                      <w:rFonts w:ascii="Predator" w:hAnsi="Predator"/>
                                      <w:sz w:val="14"/>
                                      <w:szCs w:val="14"/>
                                      <w:vertAlign w:val="superscript"/>
                                    </w:rPr>
                                    <w:t>®</w:t>
                                  </w:r>
                                  <w:r w:rsidRPr="00250CB2">
                                    <w:rPr>
                                      <w:rFonts w:ascii="Predator" w:hAnsi="Predator"/>
                                      <w:sz w:val="14"/>
                                      <w:szCs w:val="14"/>
                                    </w:rPr>
                                    <w:t xml:space="preserve"> Ultra</w:t>
                                  </w:r>
                                </w:p>
                              </w:tc>
                            </w:tr>
                            <w:tr w:rsidR="00214B9F" w:rsidRPr="00FB1DC9" w14:paraId="7C6F0B96" w14:textId="77777777" w:rsidTr="000A374F">
                              <w:tc>
                                <w:tcPr>
                                  <w:tcW w:w="1509" w:type="dxa"/>
                                  <w:shd w:val="clear" w:color="auto" w:fill="auto"/>
                                </w:tcPr>
                                <w:p w14:paraId="2F895EAD" w14:textId="5161F76D" w:rsidR="00214B9F" w:rsidRPr="003A3642" w:rsidRDefault="00214B9F" w:rsidP="00427D4D">
                                  <w:pPr>
                                    <w:spacing w:after="0" w:line="240" w:lineRule="auto"/>
                                    <w:rPr>
                                      <w:rFonts w:ascii="Predator" w:hAnsi="Predator"/>
                                      <w:b/>
                                      <w:color w:val="00AECD"/>
                                      <w:sz w:val="14"/>
                                      <w:szCs w:val="14"/>
                                    </w:rPr>
                                  </w:pPr>
                                  <w:r w:rsidRPr="003A3642">
                                    <w:rPr>
                                      <w:rFonts w:ascii="Predator" w:hAnsi="Predator"/>
                                      <w:b/>
                                      <w:color w:val="00AECD"/>
                                      <w:sz w:val="14"/>
                                      <w:szCs w:val="14"/>
                                    </w:rPr>
                                    <w:t>Communication</w:t>
                                  </w:r>
                                  <w:r w:rsidR="00583D59">
                                    <w:rPr>
                                      <w:rFonts w:ascii="Predator" w:hAnsi="Predator"/>
                                      <w:color w:val="00AECD"/>
                                      <w:sz w:val="14"/>
                                      <w:szCs w:val="14"/>
                                      <w:vertAlign w:val="superscript"/>
                                    </w:rPr>
                                    <w:t>7</w:t>
                                  </w:r>
                                </w:p>
                              </w:tc>
                              <w:tc>
                                <w:tcPr>
                                  <w:tcW w:w="8348" w:type="dxa"/>
                                  <w:gridSpan w:val="5"/>
                                  <w:shd w:val="clear" w:color="auto" w:fill="auto"/>
                                </w:tcPr>
                                <w:p w14:paraId="4401DB27" w14:textId="77777777" w:rsidR="00214B9F" w:rsidRPr="00250CB2" w:rsidRDefault="00214B9F" w:rsidP="001829C7">
                                  <w:pPr>
                                    <w:spacing w:after="0" w:line="240" w:lineRule="auto"/>
                                    <w:rPr>
                                      <w:rFonts w:ascii="Predator" w:hAnsi="Predator"/>
                                      <w:b/>
                                      <w:sz w:val="14"/>
                                      <w:szCs w:val="14"/>
                                    </w:rPr>
                                  </w:pPr>
                                  <w:r w:rsidRPr="00250CB2">
                                    <w:rPr>
                                      <w:rFonts w:ascii="Predator" w:hAnsi="Predator"/>
                                      <w:b/>
                                      <w:sz w:val="14"/>
                                      <w:szCs w:val="14"/>
                                    </w:rPr>
                                    <w:t>WLAN</w:t>
                                  </w:r>
                                </w:p>
                                <w:p w14:paraId="620888A5" w14:textId="40D31296" w:rsidR="00583D59" w:rsidRPr="00583D59" w:rsidRDefault="00CC30E7" w:rsidP="00583D59">
                                  <w:pPr>
                                    <w:pStyle w:val="Odstavecseseznamem"/>
                                    <w:numPr>
                                      <w:ilvl w:val="0"/>
                                      <w:numId w:val="8"/>
                                    </w:numPr>
                                    <w:spacing w:after="0" w:line="240" w:lineRule="auto"/>
                                    <w:ind w:left="175" w:hanging="141"/>
                                    <w:rPr>
                                      <w:rFonts w:ascii="Predator" w:hAnsi="Predator"/>
                                      <w:sz w:val="14"/>
                                      <w:szCs w:val="14"/>
                                    </w:rPr>
                                  </w:pPr>
                                  <w:r w:rsidRPr="00CC30E7">
                                    <w:rPr>
                                      <w:rFonts w:ascii="Predator" w:hAnsi="Predator"/>
                                      <w:sz w:val="14"/>
                                      <w:szCs w:val="14"/>
                                    </w:rPr>
                                    <w:t>802.11ax/ac/a/b/g/n, Wi-Fi 6E and Bluetooth</w:t>
                                  </w:r>
                                  <w:r w:rsidRPr="00CC30E7">
                                    <w:rPr>
                                      <w:rFonts w:ascii="Predator" w:hAnsi="Predator"/>
                                      <w:sz w:val="14"/>
                                      <w:szCs w:val="14"/>
                                      <w:vertAlign w:val="superscript"/>
                                    </w:rPr>
                                    <w:t>®</w:t>
                                  </w:r>
                                  <w:r w:rsidRPr="00CC30E7">
                                    <w:rPr>
                                      <w:rFonts w:ascii="Predator" w:hAnsi="Predator"/>
                                      <w:sz w:val="14"/>
                                      <w:szCs w:val="14"/>
                                    </w:rPr>
                                    <w:t xml:space="preserve"> 5.3</w:t>
                                  </w:r>
                                </w:p>
                              </w:tc>
                            </w:tr>
                            <w:tr w:rsidR="00FC7D9D" w:rsidRPr="00FB1DC9" w14:paraId="26DF56BD" w14:textId="77777777" w:rsidTr="000A374F">
                              <w:tc>
                                <w:tcPr>
                                  <w:tcW w:w="1509" w:type="dxa"/>
                                  <w:shd w:val="clear" w:color="auto" w:fill="auto"/>
                                </w:tcPr>
                                <w:p w14:paraId="4B1C7E0A" w14:textId="77777777" w:rsidR="00FC7D9D" w:rsidRPr="003A3642" w:rsidRDefault="00FC7D9D" w:rsidP="00427D4D">
                                  <w:pPr>
                                    <w:spacing w:after="0" w:line="240" w:lineRule="auto"/>
                                    <w:rPr>
                                      <w:rFonts w:ascii="Predator" w:hAnsi="Predator"/>
                                      <w:b/>
                                      <w:color w:val="00AECD"/>
                                      <w:sz w:val="14"/>
                                      <w:szCs w:val="14"/>
                                    </w:rPr>
                                  </w:pPr>
                                  <w:r w:rsidRPr="003A3642">
                                    <w:rPr>
                                      <w:rFonts w:ascii="Predator" w:hAnsi="Predator"/>
                                      <w:b/>
                                      <w:color w:val="00AECD"/>
                                      <w:sz w:val="14"/>
                                      <w:szCs w:val="14"/>
                                    </w:rPr>
                                    <w:t>Expansion slot(s)</w:t>
                                  </w:r>
                                </w:p>
                              </w:tc>
                              <w:tc>
                                <w:tcPr>
                                  <w:tcW w:w="4186" w:type="dxa"/>
                                  <w:gridSpan w:val="3"/>
                                  <w:shd w:val="clear" w:color="auto" w:fill="auto"/>
                                </w:tcPr>
                                <w:p w14:paraId="1F1C2BEA" w14:textId="173396D2" w:rsidR="00BF1053" w:rsidRPr="00250CB2" w:rsidRDefault="00386844" w:rsidP="00BF1053">
                                  <w:pPr>
                                    <w:spacing w:after="0" w:line="240" w:lineRule="auto"/>
                                    <w:rPr>
                                      <w:rFonts w:ascii="Predator" w:hAnsi="Predator"/>
                                      <w:sz w:val="14"/>
                                      <w:szCs w:val="14"/>
                                    </w:rPr>
                                  </w:pPr>
                                  <w:r w:rsidRPr="00250CB2">
                                    <w:rPr>
                                      <w:rFonts w:ascii="Predator" w:hAnsi="Predator"/>
                                      <w:sz w:val="14"/>
                                      <w:szCs w:val="14"/>
                                    </w:rPr>
                                    <w:t>M.2 slot (for SSD)</w:t>
                                  </w:r>
                                  <w:r w:rsidR="006C1DD2" w:rsidRPr="00250CB2">
                                    <w:rPr>
                                      <w:rFonts w:ascii="Predator" w:hAnsi="Predator"/>
                                      <w:sz w:val="14"/>
                                      <w:szCs w:val="14"/>
                                    </w:rPr>
                                    <w:t xml:space="preserve">: </w:t>
                                  </w:r>
                                  <w:r w:rsidR="00CC30E7">
                                    <w:rPr>
                                      <w:rFonts w:ascii="Predator" w:hAnsi="Predator"/>
                                      <w:sz w:val="14"/>
                                      <w:szCs w:val="14"/>
                                    </w:rPr>
                                    <w:t>3</w:t>
                                  </w:r>
                                </w:p>
                                <w:p w14:paraId="16CD612A" w14:textId="77777777" w:rsidR="00FC7D9D" w:rsidRPr="00250CB2" w:rsidRDefault="00386844" w:rsidP="009F07A6">
                                  <w:pPr>
                                    <w:spacing w:after="0" w:line="240" w:lineRule="auto"/>
                                    <w:rPr>
                                      <w:rFonts w:ascii="Predator" w:hAnsi="Predator"/>
                                      <w:sz w:val="14"/>
                                      <w:szCs w:val="14"/>
                                    </w:rPr>
                                  </w:pPr>
                                  <w:r w:rsidRPr="00250CB2">
                                    <w:rPr>
                                      <w:rFonts w:ascii="Predator" w:hAnsi="Predator"/>
                                      <w:sz w:val="14"/>
                                      <w:szCs w:val="14"/>
                                    </w:rPr>
                                    <w:t>M.2 slot (for WLAN): 1</w:t>
                                  </w:r>
                                </w:p>
                              </w:tc>
                              <w:tc>
                                <w:tcPr>
                                  <w:tcW w:w="4162" w:type="dxa"/>
                                  <w:gridSpan w:val="2"/>
                                  <w:shd w:val="clear" w:color="auto" w:fill="auto"/>
                                </w:tcPr>
                                <w:p w14:paraId="601541BA" w14:textId="43828B96" w:rsidR="00FC7D9D" w:rsidRPr="00250CB2" w:rsidRDefault="00386844" w:rsidP="00386844">
                                  <w:pPr>
                                    <w:spacing w:after="0" w:line="240" w:lineRule="auto"/>
                                    <w:rPr>
                                      <w:rFonts w:ascii="Predator" w:hAnsi="Predator"/>
                                      <w:sz w:val="14"/>
                                      <w:szCs w:val="14"/>
                                    </w:rPr>
                                  </w:pPr>
                                  <w:r w:rsidRPr="00250CB2">
                                    <w:rPr>
                                      <w:rFonts w:ascii="Predator" w:hAnsi="Predator"/>
                                      <w:sz w:val="14"/>
                                      <w:szCs w:val="14"/>
                                    </w:rPr>
                                    <w:t>PCIe x16</w:t>
                                  </w:r>
                                  <w:r w:rsidR="00727D8A" w:rsidRPr="00250CB2">
                                    <w:rPr>
                                      <w:rFonts w:ascii="Predator" w:hAnsi="Predator"/>
                                      <w:sz w:val="14"/>
                                      <w:szCs w:val="14"/>
                                    </w:rPr>
                                    <w:t xml:space="preserve"> slot</w:t>
                                  </w:r>
                                  <w:r w:rsidR="00F32753" w:rsidRPr="00250CB2">
                                    <w:rPr>
                                      <w:rFonts w:ascii="Predator" w:hAnsi="Predator"/>
                                      <w:sz w:val="14"/>
                                      <w:szCs w:val="14"/>
                                    </w:rPr>
                                    <w:t>(s)</w:t>
                                  </w:r>
                                  <w:r w:rsidR="00B910C5" w:rsidRPr="00250CB2">
                                    <w:rPr>
                                      <w:rFonts w:ascii="Predator" w:hAnsi="Predator"/>
                                      <w:sz w:val="14"/>
                                      <w:szCs w:val="14"/>
                                    </w:rPr>
                                    <w:t xml:space="preserve">: </w:t>
                                  </w:r>
                                  <w:r w:rsidR="00CC30E7">
                                    <w:rPr>
                                      <w:rFonts w:ascii="Predator" w:hAnsi="Predator"/>
                                      <w:sz w:val="14"/>
                                      <w:szCs w:val="14"/>
                                    </w:rPr>
                                    <w:t>1</w:t>
                                  </w:r>
                                  <w:r w:rsidRPr="00250CB2">
                                    <w:rPr>
                                      <w:rFonts w:ascii="Predator" w:hAnsi="Predator"/>
                                      <w:sz w:val="14"/>
                                      <w:szCs w:val="14"/>
                                    </w:rPr>
                                    <w:t xml:space="preserve"> </w:t>
                                  </w:r>
                                </w:p>
                                <w:p w14:paraId="2A8762A0" w14:textId="0231CE04" w:rsidR="00854E8E" w:rsidRPr="00250CB2" w:rsidRDefault="00854E8E" w:rsidP="00386844">
                                  <w:pPr>
                                    <w:spacing w:after="0" w:line="240" w:lineRule="auto"/>
                                    <w:rPr>
                                      <w:rFonts w:ascii="Predator" w:hAnsi="Predator"/>
                                      <w:sz w:val="14"/>
                                      <w:szCs w:val="14"/>
                                    </w:rPr>
                                  </w:pPr>
                                </w:p>
                              </w:tc>
                            </w:tr>
                            <w:tr w:rsidR="00ED1C3F" w:rsidRPr="00FB1DC9" w14:paraId="048346D1" w14:textId="77777777" w:rsidTr="000A374F">
                              <w:tc>
                                <w:tcPr>
                                  <w:tcW w:w="1509" w:type="dxa"/>
                                  <w:shd w:val="clear" w:color="auto" w:fill="auto"/>
                                </w:tcPr>
                                <w:p w14:paraId="610F567E" w14:textId="4A373089" w:rsidR="00ED1C3F" w:rsidRPr="003A3642" w:rsidRDefault="00ED1C3F" w:rsidP="00427D4D">
                                  <w:pPr>
                                    <w:spacing w:after="0" w:line="240" w:lineRule="auto"/>
                                    <w:rPr>
                                      <w:rFonts w:ascii="Predator" w:hAnsi="Predator"/>
                                      <w:b/>
                                      <w:color w:val="00AECD"/>
                                      <w:sz w:val="14"/>
                                      <w:szCs w:val="14"/>
                                    </w:rPr>
                                  </w:pPr>
                                  <w:r w:rsidRPr="003A3642">
                                    <w:rPr>
                                      <w:rFonts w:ascii="Predator" w:hAnsi="Predator"/>
                                      <w:b/>
                                      <w:color w:val="00AECD"/>
                                      <w:sz w:val="14"/>
                                      <w:szCs w:val="14"/>
                                    </w:rPr>
                                    <w:t>Windows Desktop Apps</w:t>
                                  </w:r>
                                  <w:r w:rsidR="00583D59">
                                    <w:rPr>
                                      <w:rFonts w:ascii="Predator" w:hAnsi="Predator"/>
                                      <w:color w:val="00AECD"/>
                                      <w:sz w:val="14"/>
                                      <w:szCs w:val="14"/>
                                      <w:vertAlign w:val="superscript"/>
                                    </w:rPr>
                                    <w:t>8</w:t>
                                  </w:r>
                                </w:p>
                              </w:tc>
                              <w:tc>
                                <w:tcPr>
                                  <w:tcW w:w="4186" w:type="dxa"/>
                                  <w:gridSpan w:val="3"/>
                                  <w:shd w:val="clear" w:color="auto" w:fill="auto"/>
                                </w:tcPr>
                                <w:p w14:paraId="247604B4" w14:textId="77777777" w:rsidR="00ED1C3F" w:rsidRPr="00250CB2" w:rsidRDefault="00ED1C3F" w:rsidP="008A6787">
                                  <w:pPr>
                                    <w:spacing w:after="0" w:line="240" w:lineRule="auto"/>
                                    <w:rPr>
                                      <w:rFonts w:ascii="Predator" w:hAnsi="Predator"/>
                                      <w:b/>
                                      <w:bCs/>
                                      <w:sz w:val="14"/>
                                      <w:szCs w:val="14"/>
                                    </w:rPr>
                                  </w:pPr>
                                  <w:r w:rsidRPr="00250CB2">
                                    <w:rPr>
                                      <w:rFonts w:ascii="Predator" w:hAnsi="Predator"/>
                                      <w:b/>
                                      <w:bCs/>
                                      <w:sz w:val="14"/>
                                      <w:szCs w:val="14"/>
                                    </w:rPr>
                                    <w:t>In-House</w:t>
                                  </w:r>
                                </w:p>
                                <w:p w14:paraId="5E9F3A91" w14:textId="77777777" w:rsidR="00ED1C3F" w:rsidRPr="00250CB2" w:rsidRDefault="00ED1C3F" w:rsidP="008A6787">
                                  <w:pPr>
                                    <w:pStyle w:val="Odstavecseseznamem"/>
                                    <w:numPr>
                                      <w:ilvl w:val="0"/>
                                      <w:numId w:val="8"/>
                                    </w:numPr>
                                    <w:spacing w:after="0" w:line="240" w:lineRule="auto"/>
                                    <w:ind w:left="175" w:hanging="141"/>
                                    <w:rPr>
                                      <w:rFonts w:ascii="Predator" w:hAnsi="Predator"/>
                                      <w:sz w:val="14"/>
                                      <w:szCs w:val="14"/>
                                    </w:rPr>
                                  </w:pPr>
                                  <w:r w:rsidRPr="00250CB2">
                                    <w:rPr>
                                      <w:rFonts w:ascii="Predator" w:hAnsi="Predator"/>
                                      <w:sz w:val="14"/>
                                      <w:szCs w:val="14"/>
                                    </w:rPr>
                                    <w:t>Acer Care Center</w:t>
                                  </w:r>
                                </w:p>
                                <w:p w14:paraId="380321AD" w14:textId="77777777" w:rsidR="00ED1C3F" w:rsidRPr="00250CB2" w:rsidRDefault="00ED1C3F" w:rsidP="008A6787">
                                  <w:pPr>
                                    <w:pStyle w:val="Odstavecseseznamem"/>
                                    <w:numPr>
                                      <w:ilvl w:val="0"/>
                                      <w:numId w:val="8"/>
                                    </w:numPr>
                                    <w:spacing w:after="0" w:line="240" w:lineRule="auto"/>
                                    <w:ind w:left="175" w:hanging="141"/>
                                    <w:rPr>
                                      <w:rFonts w:ascii="Predator" w:hAnsi="Predator"/>
                                      <w:sz w:val="14"/>
                                      <w:szCs w:val="14"/>
                                    </w:rPr>
                                  </w:pPr>
                                  <w:r w:rsidRPr="00250CB2">
                                    <w:rPr>
                                      <w:rFonts w:ascii="Predator" w:hAnsi="Predator"/>
                                      <w:sz w:val="14"/>
                                      <w:szCs w:val="14"/>
                                    </w:rPr>
                                    <w:t>Acer Product Registration</w:t>
                                  </w:r>
                                </w:p>
                                <w:p w14:paraId="6B2FC57C" w14:textId="77777777" w:rsidR="00ED1C3F" w:rsidRPr="00250CB2" w:rsidRDefault="00ED1C3F" w:rsidP="008A6787">
                                  <w:pPr>
                                    <w:pStyle w:val="Odstavecseseznamem"/>
                                    <w:numPr>
                                      <w:ilvl w:val="0"/>
                                      <w:numId w:val="8"/>
                                    </w:numPr>
                                    <w:spacing w:after="0" w:line="240" w:lineRule="auto"/>
                                    <w:ind w:left="175" w:hanging="141"/>
                                    <w:rPr>
                                      <w:rFonts w:ascii="Predator" w:hAnsi="Predator"/>
                                      <w:sz w:val="14"/>
                                      <w:szCs w:val="14"/>
                                    </w:rPr>
                                  </w:pPr>
                                  <w:r w:rsidRPr="00250CB2">
                                    <w:rPr>
                                      <w:rFonts w:ascii="Predator" w:hAnsi="Predator"/>
                                      <w:sz w:val="14"/>
                                      <w:szCs w:val="14"/>
                                    </w:rPr>
                                    <w:t>Acer User Experience Program Framework</w:t>
                                  </w:r>
                                </w:p>
                                <w:p w14:paraId="17DCDD61" w14:textId="77777777" w:rsidR="00ED1C3F" w:rsidRDefault="00ED1C3F" w:rsidP="008A6787">
                                  <w:pPr>
                                    <w:pStyle w:val="Odstavecseseznamem"/>
                                    <w:numPr>
                                      <w:ilvl w:val="0"/>
                                      <w:numId w:val="8"/>
                                    </w:numPr>
                                    <w:spacing w:after="0" w:line="240" w:lineRule="auto"/>
                                    <w:ind w:left="175" w:hanging="141"/>
                                    <w:rPr>
                                      <w:rFonts w:ascii="Predator" w:hAnsi="Predator"/>
                                      <w:sz w:val="14"/>
                                      <w:szCs w:val="14"/>
                                    </w:rPr>
                                  </w:pPr>
                                  <w:r w:rsidRPr="00250CB2">
                                    <w:rPr>
                                      <w:rFonts w:ascii="Predator" w:hAnsi="Predator"/>
                                      <w:sz w:val="14"/>
                                      <w:szCs w:val="14"/>
                                    </w:rPr>
                                    <w:t>Quick Access</w:t>
                                  </w:r>
                                </w:p>
                                <w:p w14:paraId="08B80F97" w14:textId="77A405D8" w:rsidR="00CC30E7" w:rsidRPr="00250CB2" w:rsidRDefault="00CC30E7" w:rsidP="008A6787">
                                  <w:pPr>
                                    <w:pStyle w:val="Odstavecseseznamem"/>
                                    <w:numPr>
                                      <w:ilvl w:val="0"/>
                                      <w:numId w:val="8"/>
                                    </w:numPr>
                                    <w:spacing w:after="0" w:line="240" w:lineRule="auto"/>
                                    <w:ind w:left="175" w:hanging="141"/>
                                    <w:rPr>
                                      <w:rFonts w:ascii="Predator" w:hAnsi="Predator"/>
                                      <w:sz w:val="14"/>
                                      <w:szCs w:val="14"/>
                                    </w:rPr>
                                  </w:pPr>
                                  <w:r w:rsidRPr="00CC30E7">
                                    <w:rPr>
                                      <w:rFonts w:ascii="Predator" w:hAnsi="Predator"/>
                                      <w:sz w:val="14"/>
                                      <w:szCs w:val="14"/>
                                    </w:rPr>
                                    <w:t>Storage Utilities</w:t>
                                  </w:r>
                                </w:p>
                              </w:tc>
                              <w:tc>
                                <w:tcPr>
                                  <w:tcW w:w="4162" w:type="dxa"/>
                                  <w:gridSpan w:val="2"/>
                                  <w:shd w:val="clear" w:color="auto" w:fill="auto"/>
                                </w:tcPr>
                                <w:p w14:paraId="183AD2A6" w14:textId="77777777" w:rsidR="00ED1C3F" w:rsidRPr="00ED1C3F" w:rsidRDefault="00ED1C3F" w:rsidP="00ED1C3F">
                                  <w:pPr>
                                    <w:spacing w:after="0" w:line="240" w:lineRule="auto"/>
                                    <w:rPr>
                                      <w:rFonts w:ascii="Predator" w:hAnsi="Predator"/>
                                      <w:sz w:val="14"/>
                                      <w:szCs w:val="14"/>
                                    </w:rPr>
                                  </w:pPr>
                                  <w:r w:rsidRPr="00ED1C3F">
                                    <w:rPr>
                                      <w:rFonts w:ascii="Predator" w:hAnsi="Predator"/>
                                      <w:b/>
                                      <w:sz w:val="14"/>
                                      <w:szCs w:val="14"/>
                                    </w:rPr>
                                    <w:t>Search</w:t>
                                  </w:r>
                                </w:p>
                                <w:p w14:paraId="23AFE606" w14:textId="3E315BDC" w:rsidR="00ED1C3F" w:rsidRPr="00250CB2" w:rsidRDefault="00ED1C3F" w:rsidP="00777153">
                                  <w:pPr>
                                    <w:pStyle w:val="Odstavecseseznamem"/>
                                    <w:numPr>
                                      <w:ilvl w:val="0"/>
                                      <w:numId w:val="8"/>
                                    </w:numPr>
                                    <w:spacing w:after="0" w:line="240" w:lineRule="auto"/>
                                    <w:ind w:left="175" w:hanging="141"/>
                                    <w:rPr>
                                      <w:rFonts w:ascii="Predator" w:hAnsi="Predator"/>
                                      <w:sz w:val="14"/>
                                      <w:szCs w:val="14"/>
                                    </w:rPr>
                                  </w:pPr>
                                  <w:proofErr w:type="spellStart"/>
                                  <w:r w:rsidRPr="00250CB2">
                                    <w:rPr>
                                      <w:rFonts w:ascii="Predator" w:hAnsi="Predator"/>
                                      <w:sz w:val="14"/>
                                      <w:szCs w:val="14"/>
                                    </w:rPr>
                                    <w:t>PredatorSense</w:t>
                                  </w:r>
                                  <w:proofErr w:type="spellEnd"/>
                                  <w:r w:rsidR="00CC30E7">
                                    <w:rPr>
                                      <w:rFonts w:ascii="Predator" w:hAnsi="Predator"/>
                                      <w:sz w:val="14"/>
                                      <w:szCs w:val="14"/>
                                    </w:rPr>
                                    <w:t xml:space="preserve"> V4</w:t>
                                  </w:r>
                                </w:p>
                                <w:p w14:paraId="2E18451B" w14:textId="72780604" w:rsidR="00ED1C3F" w:rsidRPr="00250CB2" w:rsidRDefault="00CC30E7" w:rsidP="008A6787">
                                  <w:pPr>
                                    <w:widowControl w:val="0"/>
                                    <w:autoSpaceDE w:val="0"/>
                                    <w:autoSpaceDN w:val="0"/>
                                    <w:adjustRightInd w:val="0"/>
                                    <w:spacing w:after="0" w:line="240" w:lineRule="auto"/>
                                    <w:rPr>
                                      <w:rFonts w:ascii="Predator" w:hAnsi="Predator"/>
                                      <w:b/>
                                      <w:sz w:val="14"/>
                                      <w:szCs w:val="14"/>
                                    </w:rPr>
                                  </w:pPr>
                                  <w:r>
                                    <w:rPr>
                                      <w:rFonts w:ascii="Predator" w:hAnsi="Predator"/>
                                      <w:b/>
                                      <w:sz w:val="14"/>
                                      <w:szCs w:val="14"/>
                                    </w:rPr>
                                    <w:t>Games</w:t>
                                  </w:r>
                                </w:p>
                                <w:p w14:paraId="4E1D7135" w14:textId="77777777" w:rsidR="00ED1C3F" w:rsidRDefault="00CC30E7" w:rsidP="00777153">
                                  <w:pPr>
                                    <w:pStyle w:val="Odstavecseseznamem"/>
                                    <w:numPr>
                                      <w:ilvl w:val="0"/>
                                      <w:numId w:val="8"/>
                                    </w:numPr>
                                    <w:spacing w:after="0" w:line="240" w:lineRule="auto"/>
                                    <w:ind w:left="175" w:hanging="141"/>
                                    <w:rPr>
                                      <w:rFonts w:ascii="Predator" w:hAnsi="Predator"/>
                                      <w:sz w:val="14"/>
                                      <w:szCs w:val="14"/>
                                    </w:rPr>
                                  </w:pPr>
                                  <w:r w:rsidRPr="00CC30E7">
                                    <w:rPr>
                                      <w:rFonts w:ascii="Predator" w:hAnsi="Predator"/>
                                      <w:sz w:val="14"/>
                                      <w:szCs w:val="14"/>
                                    </w:rPr>
                                    <w:t>PLANET9 Stub</w:t>
                                  </w:r>
                                </w:p>
                                <w:p w14:paraId="3B35FC67" w14:textId="77777777" w:rsidR="00CC30E7" w:rsidRDefault="00CC30E7" w:rsidP="00CC30E7">
                                  <w:pPr>
                                    <w:spacing w:after="0" w:line="240" w:lineRule="auto"/>
                                    <w:rPr>
                                      <w:rFonts w:ascii="Predator" w:hAnsi="Predator"/>
                                      <w:b/>
                                      <w:bCs/>
                                      <w:sz w:val="14"/>
                                      <w:szCs w:val="14"/>
                                    </w:rPr>
                                  </w:pPr>
                                  <w:r w:rsidRPr="00CC30E7">
                                    <w:rPr>
                                      <w:rFonts w:ascii="Predator" w:hAnsi="Predator"/>
                                      <w:b/>
                                      <w:bCs/>
                                      <w:sz w:val="14"/>
                                      <w:szCs w:val="14"/>
                                    </w:rPr>
                                    <w:t>Lifestyle</w:t>
                                  </w:r>
                                </w:p>
                                <w:p w14:paraId="1A741E1C" w14:textId="77777777" w:rsidR="00CC30E7" w:rsidRDefault="00CC30E7" w:rsidP="00CC30E7">
                                  <w:pPr>
                                    <w:pStyle w:val="Odstavecseseznamem"/>
                                    <w:numPr>
                                      <w:ilvl w:val="0"/>
                                      <w:numId w:val="8"/>
                                    </w:numPr>
                                    <w:spacing w:after="0" w:line="240" w:lineRule="auto"/>
                                    <w:ind w:left="175" w:hanging="141"/>
                                    <w:rPr>
                                      <w:rFonts w:ascii="Predator" w:hAnsi="Predator"/>
                                      <w:sz w:val="14"/>
                                      <w:szCs w:val="14"/>
                                    </w:rPr>
                                  </w:pPr>
                                  <w:r w:rsidRPr="00CC30E7">
                                    <w:rPr>
                                      <w:rFonts w:ascii="Predator" w:hAnsi="Predator"/>
                                      <w:sz w:val="14"/>
                                      <w:szCs w:val="14"/>
                                    </w:rPr>
                                    <w:t>Intel</w:t>
                                  </w:r>
                                  <w:r w:rsidRPr="00CC30E7">
                                    <w:rPr>
                                      <w:rFonts w:ascii="Predator" w:hAnsi="Predator"/>
                                      <w:sz w:val="14"/>
                                      <w:szCs w:val="14"/>
                                      <w:vertAlign w:val="superscript"/>
                                    </w:rPr>
                                    <w:t>®</w:t>
                                  </w:r>
                                  <w:r w:rsidRPr="00CC30E7">
                                    <w:rPr>
                                      <w:rFonts w:ascii="Predator" w:hAnsi="Predator"/>
                                      <w:sz w:val="14"/>
                                      <w:szCs w:val="14"/>
                                    </w:rPr>
                                    <w:t xml:space="preserve"> Unison™</w:t>
                                  </w:r>
                                </w:p>
                                <w:p w14:paraId="741FD6E0" w14:textId="432400B9" w:rsidR="00FA6335" w:rsidRPr="00CC30E7" w:rsidRDefault="00FA6335" w:rsidP="00CC30E7">
                                  <w:pPr>
                                    <w:pStyle w:val="Odstavecseseznamem"/>
                                    <w:numPr>
                                      <w:ilvl w:val="0"/>
                                      <w:numId w:val="8"/>
                                    </w:numPr>
                                    <w:spacing w:after="0" w:line="240" w:lineRule="auto"/>
                                    <w:ind w:left="175" w:hanging="141"/>
                                    <w:rPr>
                                      <w:rFonts w:ascii="Predator" w:hAnsi="Predator"/>
                                      <w:sz w:val="14"/>
                                      <w:szCs w:val="14"/>
                                    </w:rPr>
                                  </w:pPr>
                                  <w:r w:rsidRPr="00FA6335">
                                    <w:rPr>
                                      <w:rFonts w:ascii="Predator" w:hAnsi="Predator"/>
                                      <w:sz w:val="14"/>
                                      <w:szCs w:val="14"/>
                                    </w:rPr>
                                    <w:t>Acer Intelligence Space</w:t>
                                  </w:r>
                                </w:p>
                              </w:tc>
                            </w:tr>
                            <w:tr w:rsidR="00A474B4" w:rsidRPr="00FB1DC9" w14:paraId="6491958C" w14:textId="77777777" w:rsidTr="000A374F">
                              <w:tc>
                                <w:tcPr>
                                  <w:tcW w:w="1509" w:type="dxa"/>
                                  <w:shd w:val="clear" w:color="auto" w:fill="auto"/>
                                </w:tcPr>
                                <w:p w14:paraId="3B4061B8" w14:textId="77777777" w:rsidR="00A474B4" w:rsidRPr="003A3642" w:rsidRDefault="00A474B4" w:rsidP="00427D4D">
                                  <w:pPr>
                                    <w:spacing w:after="0" w:line="240" w:lineRule="auto"/>
                                    <w:rPr>
                                      <w:rFonts w:ascii="Predator" w:hAnsi="Predator"/>
                                      <w:b/>
                                      <w:color w:val="00AECD"/>
                                      <w:sz w:val="14"/>
                                      <w:szCs w:val="14"/>
                                    </w:rPr>
                                  </w:pPr>
                                  <w:r w:rsidRPr="003A3642">
                                    <w:rPr>
                                      <w:rFonts w:ascii="Predator" w:hAnsi="Predator"/>
                                      <w:b/>
                                      <w:color w:val="00AECD"/>
                                      <w:sz w:val="14"/>
                                      <w:szCs w:val="14"/>
                                    </w:rPr>
                                    <w:t>Dimensions</w:t>
                                  </w:r>
                                </w:p>
                              </w:tc>
                              <w:tc>
                                <w:tcPr>
                                  <w:tcW w:w="8348" w:type="dxa"/>
                                  <w:gridSpan w:val="5"/>
                                  <w:shd w:val="clear" w:color="auto" w:fill="auto"/>
                                </w:tcPr>
                                <w:p w14:paraId="2FF1A69D" w14:textId="77777777" w:rsidR="00A474B4" w:rsidRPr="00250CB2" w:rsidRDefault="006C1DD2" w:rsidP="00D43141">
                                  <w:pPr>
                                    <w:spacing w:after="0" w:line="240" w:lineRule="auto"/>
                                    <w:rPr>
                                      <w:rFonts w:ascii="Predator" w:hAnsi="Predator"/>
                                      <w:sz w:val="14"/>
                                      <w:szCs w:val="14"/>
                                    </w:rPr>
                                  </w:pPr>
                                  <w:r w:rsidRPr="00250CB2">
                                    <w:rPr>
                                      <w:rFonts w:ascii="Predator" w:hAnsi="Predator"/>
                                      <w:sz w:val="14"/>
                                      <w:szCs w:val="14"/>
                                    </w:rPr>
                                    <w:t>219 (W) x 504.8 (D) x 485 (H) mm (8.62 x 19.87 x 19.09 inches)</w:t>
                                  </w:r>
                                </w:p>
                              </w:tc>
                            </w:tr>
                            <w:tr w:rsidR="00FA017B" w:rsidRPr="00FB1DC9" w14:paraId="6443D8DA" w14:textId="77777777" w:rsidTr="000A374F">
                              <w:tc>
                                <w:tcPr>
                                  <w:tcW w:w="1509" w:type="dxa"/>
                                  <w:shd w:val="clear" w:color="auto" w:fill="auto"/>
                                </w:tcPr>
                                <w:p w14:paraId="402304C2" w14:textId="77777777" w:rsidR="00FA017B" w:rsidRPr="003A3642" w:rsidRDefault="00FA017B" w:rsidP="00427D4D">
                                  <w:pPr>
                                    <w:spacing w:after="0" w:line="240" w:lineRule="auto"/>
                                    <w:rPr>
                                      <w:rFonts w:ascii="Predator" w:hAnsi="Predator"/>
                                      <w:b/>
                                      <w:color w:val="00AECD"/>
                                      <w:sz w:val="14"/>
                                      <w:szCs w:val="14"/>
                                    </w:rPr>
                                  </w:pPr>
                                  <w:r w:rsidRPr="003A3642">
                                    <w:rPr>
                                      <w:rFonts w:ascii="Predator" w:hAnsi="Predator"/>
                                      <w:b/>
                                      <w:color w:val="00AECD"/>
                                      <w:sz w:val="14"/>
                                      <w:szCs w:val="14"/>
                                    </w:rPr>
                                    <w:t>Power supply and adapter</w:t>
                                  </w:r>
                                </w:p>
                              </w:tc>
                              <w:tc>
                                <w:tcPr>
                                  <w:tcW w:w="8348" w:type="dxa"/>
                                  <w:gridSpan w:val="5"/>
                                  <w:shd w:val="clear" w:color="auto" w:fill="auto"/>
                                </w:tcPr>
                                <w:p w14:paraId="1A7A6BB5" w14:textId="77777777" w:rsidR="00FA017B" w:rsidRPr="00250CB2" w:rsidRDefault="00FA017B" w:rsidP="00D43141">
                                  <w:pPr>
                                    <w:spacing w:after="0" w:line="240" w:lineRule="auto"/>
                                    <w:rPr>
                                      <w:rFonts w:ascii="Predator" w:hAnsi="Predator"/>
                                      <w:b/>
                                      <w:sz w:val="14"/>
                                      <w:szCs w:val="14"/>
                                    </w:rPr>
                                  </w:pPr>
                                  <w:r w:rsidRPr="00250CB2">
                                    <w:rPr>
                                      <w:rFonts w:ascii="Predator" w:hAnsi="Predator"/>
                                      <w:b/>
                                      <w:sz w:val="14"/>
                                      <w:szCs w:val="14"/>
                                    </w:rPr>
                                    <w:t>Power supply</w:t>
                                  </w:r>
                                </w:p>
                                <w:p w14:paraId="6582C170" w14:textId="64794349" w:rsidR="00F32753" w:rsidRPr="0096500B" w:rsidRDefault="00BA6899" w:rsidP="0096500B">
                                  <w:pPr>
                                    <w:pStyle w:val="Odstavecseseznamem"/>
                                    <w:numPr>
                                      <w:ilvl w:val="0"/>
                                      <w:numId w:val="8"/>
                                    </w:numPr>
                                    <w:spacing w:after="0" w:line="240" w:lineRule="auto"/>
                                    <w:ind w:left="175" w:hanging="141"/>
                                    <w:rPr>
                                      <w:rFonts w:ascii="Predator" w:hAnsi="Predator"/>
                                      <w:sz w:val="14"/>
                                      <w:szCs w:val="14"/>
                                    </w:rPr>
                                  </w:pPr>
                                  <w:r w:rsidRPr="00BA6899">
                                    <w:rPr>
                                      <w:rFonts w:ascii="Predator" w:hAnsi="Predator"/>
                                      <w:sz w:val="14"/>
                                      <w:szCs w:val="14"/>
                                    </w:rPr>
                                    <w:t>1200 W, 80 PLUS Platinum, ATX</w:t>
                                  </w:r>
                                  <w:r>
                                    <w:rPr>
                                      <w:rFonts w:ascii="Predator" w:hAnsi="Predator"/>
                                      <w:sz w:val="14"/>
                                      <w:szCs w:val="14"/>
                                    </w:rPr>
                                    <w:t xml:space="preserve"> </w:t>
                                  </w:r>
                                </w:p>
                              </w:tc>
                            </w:tr>
                            <w:tr w:rsidR="004A6AA8" w:rsidRPr="00FB1DC9" w14:paraId="442855C6" w14:textId="77777777" w:rsidTr="000A374F">
                              <w:tc>
                                <w:tcPr>
                                  <w:tcW w:w="1509" w:type="dxa"/>
                                  <w:shd w:val="clear" w:color="auto" w:fill="auto"/>
                                </w:tcPr>
                                <w:p w14:paraId="19E30401" w14:textId="77777777" w:rsidR="004A6AA8" w:rsidRPr="003A3642" w:rsidRDefault="004A6AA8" w:rsidP="004A6AA8">
                                  <w:pPr>
                                    <w:spacing w:after="0" w:line="240" w:lineRule="auto"/>
                                    <w:rPr>
                                      <w:rFonts w:ascii="Predator" w:hAnsi="Predator"/>
                                      <w:b/>
                                      <w:color w:val="00AECD"/>
                                      <w:sz w:val="14"/>
                                      <w:szCs w:val="14"/>
                                    </w:rPr>
                                  </w:pPr>
                                  <w:r w:rsidRPr="003A3642">
                                    <w:rPr>
                                      <w:rFonts w:ascii="Predator" w:hAnsi="Predator"/>
                                      <w:b/>
                                      <w:color w:val="00AECD"/>
                                      <w:sz w:val="14"/>
                                      <w:szCs w:val="14"/>
                                    </w:rPr>
                                    <w:t>System</w:t>
                                  </w:r>
                                  <w:r w:rsidR="00FC7D9D" w:rsidRPr="003A3642">
                                    <w:rPr>
                                      <w:rFonts w:ascii="Predator" w:hAnsi="Predator"/>
                                      <w:b/>
                                      <w:color w:val="00AECD"/>
                                      <w:sz w:val="14"/>
                                      <w:szCs w:val="14"/>
                                    </w:rPr>
                                    <w:t xml:space="preserve"> </w:t>
                                  </w:r>
                                  <w:r w:rsidRPr="003A3642">
                                    <w:rPr>
                                      <w:rFonts w:ascii="Predator" w:hAnsi="Predator"/>
                                      <w:b/>
                                      <w:color w:val="00AECD"/>
                                      <w:sz w:val="14"/>
                                      <w:szCs w:val="14"/>
                                    </w:rPr>
                                    <w:t>compliance</w:t>
                                  </w:r>
                                </w:p>
                              </w:tc>
                              <w:tc>
                                <w:tcPr>
                                  <w:tcW w:w="8348" w:type="dxa"/>
                                  <w:gridSpan w:val="5"/>
                                  <w:shd w:val="clear" w:color="auto" w:fill="auto"/>
                                </w:tcPr>
                                <w:p w14:paraId="351D67EA" w14:textId="3561E458" w:rsidR="004A6AA8" w:rsidRPr="00250CB2" w:rsidRDefault="004A6AA8" w:rsidP="002669C1">
                                  <w:pPr>
                                    <w:spacing w:after="0" w:line="240" w:lineRule="auto"/>
                                    <w:rPr>
                                      <w:rFonts w:ascii="Predator" w:hAnsi="Predator"/>
                                      <w:sz w:val="14"/>
                                      <w:szCs w:val="14"/>
                                    </w:rPr>
                                  </w:pPr>
                                  <w:r w:rsidRPr="00250CB2">
                                    <w:rPr>
                                      <w:rFonts w:ascii="Predator" w:hAnsi="Predator"/>
                                      <w:sz w:val="14"/>
                                      <w:szCs w:val="14"/>
                                    </w:rPr>
                                    <w:t>RoHS</w:t>
                                  </w:r>
                                </w:p>
                              </w:tc>
                            </w:tr>
                            <w:tr w:rsidR="0096500B" w:rsidRPr="00FB1DC9" w14:paraId="33617F54" w14:textId="77777777" w:rsidTr="000A374F">
                              <w:tc>
                                <w:tcPr>
                                  <w:tcW w:w="1509" w:type="dxa"/>
                                  <w:shd w:val="clear" w:color="auto" w:fill="auto"/>
                                </w:tcPr>
                                <w:p w14:paraId="3D6906CE" w14:textId="1F81A8F4" w:rsidR="0096500B" w:rsidRPr="003A3642" w:rsidRDefault="0096500B" w:rsidP="0096500B">
                                  <w:pPr>
                                    <w:spacing w:after="0" w:line="240" w:lineRule="auto"/>
                                    <w:rPr>
                                      <w:rFonts w:ascii="Predator" w:hAnsi="Predator"/>
                                      <w:b/>
                                      <w:color w:val="00AECD"/>
                                      <w:sz w:val="14"/>
                                      <w:szCs w:val="14"/>
                                    </w:rPr>
                                  </w:pPr>
                                  <w:r>
                                    <w:rPr>
                                      <w:rFonts w:ascii="Predator" w:hAnsi="Predator"/>
                                      <w:b/>
                                      <w:color w:val="00AECD"/>
                                      <w:sz w:val="14"/>
                                      <w:szCs w:val="14"/>
                                    </w:rPr>
                                    <w:t>Options and accessories</w:t>
                                  </w:r>
                                </w:p>
                              </w:tc>
                              <w:tc>
                                <w:tcPr>
                                  <w:tcW w:w="8348" w:type="dxa"/>
                                  <w:gridSpan w:val="5"/>
                                  <w:shd w:val="clear" w:color="auto" w:fill="auto"/>
                                </w:tcPr>
                                <w:p w14:paraId="0136EE52" w14:textId="781DEB6D" w:rsidR="0096500B" w:rsidRPr="00250CB2" w:rsidRDefault="0096500B" w:rsidP="0096500B">
                                  <w:pPr>
                                    <w:spacing w:after="0" w:line="240" w:lineRule="auto"/>
                                    <w:rPr>
                                      <w:rFonts w:ascii="Predator" w:hAnsi="Predator"/>
                                      <w:sz w:val="14"/>
                                      <w:szCs w:val="14"/>
                                    </w:rPr>
                                  </w:pPr>
                                  <w:r w:rsidRPr="0096500B">
                                    <w:rPr>
                                      <w:rFonts w:ascii="Predator" w:hAnsi="Predator"/>
                                      <w:sz w:val="14"/>
                                      <w:szCs w:val="14"/>
                                    </w:rPr>
                                    <w:t>USB keyboard and mouse</w:t>
                                  </w:r>
                                </w:p>
                              </w:tc>
                            </w:tr>
                            <w:tr w:rsidR="00AC3959" w:rsidRPr="00FB1DC9" w14:paraId="497F923A" w14:textId="77777777" w:rsidTr="000A374F">
                              <w:tc>
                                <w:tcPr>
                                  <w:tcW w:w="1509" w:type="dxa"/>
                                  <w:shd w:val="clear" w:color="auto" w:fill="auto"/>
                                </w:tcPr>
                                <w:p w14:paraId="3FD967DD" w14:textId="77777777" w:rsidR="00AC3959" w:rsidRPr="003A3642" w:rsidRDefault="00A474B4" w:rsidP="00427D4D">
                                  <w:pPr>
                                    <w:spacing w:after="0" w:line="240" w:lineRule="auto"/>
                                    <w:rPr>
                                      <w:rFonts w:ascii="Predator" w:hAnsi="Predator"/>
                                      <w:b/>
                                      <w:color w:val="00AECD"/>
                                      <w:sz w:val="14"/>
                                      <w:szCs w:val="14"/>
                                    </w:rPr>
                                  </w:pPr>
                                  <w:r w:rsidRPr="003A3642">
                                    <w:rPr>
                                      <w:rFonts w:ascii="Predator" w:hAnsi="Predator"/>
                                      <w:b/>
                                      <w:color w:val="00AECD"/>
                                      <w:sz w:val="14"/>
                                      <w:szCs w:val="14"/>
                                    </w:rPr>
                                    <w:t>Certification</w:t>
                                  </w:r>
                                </w:p>
                              </w:tc>
                              <w:tc>
                                <w:tcPr>
                                  <w:tcW w:w="8348" w:type="dxa"/>
                                  <w:gridSpan w:val="5"/>
                                  <w:shd w:val="clear" w:color="auto" w:fill="auto"/>
                                </w:tcPr>
                                <w:p w14:paraId="12726453" w14:textId="3C7827BD" w:rsidR="00AC3959" w:rsidRPr="00250CB2" w:rsidRDefault="002669C1" w:rsidP="004526D8">
                                  <w:pPr>
                                    <w:spacing w:after="0" w:line="240" w:lineRule="auto"/>
                                    <w:rPr>
                                      <w:rFonts w:ascii="Predator" w:hAnsi="Predator"/>
                                      <w:sz w:val="14"/>
                                      <w:szCs w:val="14"/>
                                    </w:rPr>
                                  </w:pPr>
                                  <w:r w:rsidRPr="00250CB2">
                                    <w:rPr>
                                      <w:rFonts w:ascii="Predator" w:hAnsi="Predator"/>
                                      <w:sz w:val="14"/>
                                      <w:szCs w:val="14"/>
                                    </w:rPr>
                                    <w:t xml:space="preserve">BSMI, </w:t>
                                  </w:r>
                                  <w:r w:rsidR="00471E68">
                                    <w:rPr>
                                      <w:rFonts w:ascii="Predator" w:hAnsi="Predator"/>
                                      <w:sz w:val="14"/>
                                      <w:szCs w:val="14"/>
                                    </w:rPr>
                                    <w:t>CE, FCC, CB</w:t>
                                  </w:r>
                                </w:p>
                              </w:tc>
                            </w:tr>
                            <w:tr w:rsidR="00A474B4" w:rsidRPr="00FB1DC9" w14:paraId="761E2E34" w14:textId="77777777" w:rsidTr="000A374F">
                              <w:tc>
                                <w:tcPr>
                                  <w:tcW w:w="4949" w:type="dxa"/>
                                  <w:gridSpan w:val="3"/>
                                  <w:shd w:val="clear" w:color="auto" w:fill="auto"/>
                                </w:tcPr>
                                <w:p w14:paraId="3E199F40" w14:textId="77777777" w:rsidR="00A474B4" w:rsidRPr="00250CB2" w:rsidRDefault="00A474B4" w:rsidP="009D0083">
                                  <w:pPr>
                                    <w:pStyle w:val="Odstavecseseznamem"/>
                                    <w:numPr>
                                      <w:ilvl w:val="0"/>
                                      <w:numId w:val="9"/>
                                    </w:numPr>
                                    <w:spacing w:after="0" w:line="160" w:lineRule="exact"/>
                                    <w:ind w:left="432" w:hanging="426"/>
                                    <w:rPr>
                                      <w:rFonts w:ascii="Predator" w:hAnsi="Predator"/>
                                      <w:sz w:val="14"/>
                                      <w:szCs w:val="14"/>
                                    </w:rPr>
                                  </w:pPr>
                                  <w:r w:rsidRPr="00250CB2">
                                    <w:rPr>
                                      <w:rFonts w:ascii="Predator" w:hAnsi="Predator"/>
                                      <w:sz w:val="14"/>
                                      <w:szCs w:val="14"/>
                                    </w:rPr>
                                    <w:t>Specifications vary depending on model.</w:t>
                                  </w:r>
                                </w:p>
                                <w:p w14:paraId="77FF2E77" w14:textId="77777777" w:rsidR="00A474B4" w:rsidRPr="00250CB2" w:rsidRDefault="00A474B4" w:rsidP="009D0083">
                                  <w:pPr>
                                    <w:pStyle w:val="Odstavecseseznamem"/>
                                    <w:numPr>
                                      <w:ilvl w:val="0"/>
                                      <w:numId w:val="9"/>
                                    </w:numPr>
                                    <w:spacing w:after="0" w:line="160" w:lineRule="exact"/>
                                    <w:ind w:left="432" w:hanging="426"/>
                                    <w:rPr>
                                      <w:rFonts w:ascii="Predator" w:hAnsi="Predator"/>
                                      <w:sz w:val="14"/>
                                      <w:szCs w:val="14"/>
                                    </w:rPr>
                                  </w:pPr>
                                  <w:r w:rsidRPr="00250CB2">
                                    <w:rPr>
                                      <w:rFonts w:ascii="Predator" w:hAnsi="Predator"/>
                                      <w:sz w:val="14"/>
                                      <w:szCs w:val="14"/>
                                    </w:rPr>
                                    <w:t>64-bit software is required to enjoy the advantages of 64-bit processing.</w:t>
                                  </w:r>
                                </w:p>
                                <w:p w14:paraId="13A691BB" w14:textId="77777777" w:rsidR="00A474B4" w:rsidRPr="00250CB2" w:rsidRDefault="00A474B4" w:rsidP="009D0083">
                                  <w:pPr>
                                    <w:pStyle w:val="Odstavecseseznamem"/>
                                    <w:numPr>
                                      <w:ilvl w:val="0"/>
                                      <w:numId w:val="9"/>
                                    </w:numPr>
                                    <w:spacing w:after="0" w:line="160" w:lineRule="exact"/>
                                    <w:ind w:left="432" w:hanging="426"/>
                                    <w:rPr>
                                      <w:rFonts w:ascii="Predator" w:hAnsi="Predator"/>
                                      <w:sz w:val="14"/>
                                      <w:szCs w:val="14"/>
                                    </w:rPr>
                                  </w:pPr>
                                  <w:r w:rsidRPr="00250CB2">
                                    <w:rPr>
                                      <w:rFonts w:ascii="Predator" w:hAnsi="Predator"/>
                                      <w:sz w:val="14"/>
                                      <w:szCs w:val="14"/>
                                    </w:rPr>
                                    <w:t>A 64-bit operating system is required to enjoy the ultimate performance of 4 GB or higher memory.</w:t>
                                  </w:r>
                                </w:p>
                                <w:p w14:paraId="78316834" w14:textId="77777777" w:rsidR="00A474B4" w:rsidRPr="00250CB2" w:rsidRDefault="00A474B4" w:rsidP="009D0083">
                                  <w:pPr>
                                    <w:pStyle w:val="Odstavecseseznamem"/>
                                    <w:numPr>
                                      <w:ilvl w:val="0"/>
                                      <w:numId w:val="9"/>
                                    </w:numPr>
                                    <w:spacing w:after="0" w:line="160" w:lineRule="exact"/>
                                    <w:ind w:left="432" w:hanging="426"/>
                                    <w:rPr>
                                      <w:rFonts w:ascii="Predator" w:hAnsi="Predator"/>
                                      <w:sz w:val="14"/>
                                      <w:szCs w:val="14"/>
                                    </w:rPr>
                                  </w:pPr>
                                  <w:r w:rsidRPr="00250CB2">
                                    <w:rPr>
                                      <w:rFonts w:ascii="Predator" w:hAnsi="Predator"/>
                                      <w:sz w:val="14"/>
                                      <w:szCs w:val="14"/>
                                    </w:rPr>
                                    <w:t>Memory speed may vary, depending on the CPU, chipset or memory fitted.</w:t>
                                  </w:r>
                                </w:p>
                                <w:p w14:paraId="1A7798B7" w14:textId="77777777" w:rsidR="00A474B4" w:rsidRPr="00EE16FF" w:rsidRDefault="00A474B4" w:rsidP="009D0083">
                                  <w:pPr>
                                    <w:pStyle w:val="Odstavecseseznamem"/>
                                    <w:numPr>
                                      <w:ilvl w:val="0"/>
                                      <w:numId w:val="9"/>
                                    </w:numPr>
                                    <w:spacing w:line="160" w:lineRule="exact"/>
                                    <w:ind w:left="432" w:hanging="426"/>
                                    <w:rPr>
                                      <w:rFonts w:ascii="Predator" w:hAnsi="Predator"/>
                                      <w:sz w:val="14"/>
                                      <w:szCs w:val="14"/>
                                    </w:rPr>
                                  </w:pPr>
                                  <w:r w:rsidRPr="00250CB2">
                                    <w:rPr>
                                      <w:rFonts w:ascii="Predator" w:hAnsi="Predator"/>
                                      <w:sz w:val="14"/>
                                      <w:szCs w:val="14"/>
                                    </w:rPr>
                                    <w:t xml:space="preserve">1 GB is 1 billion bytes, </w:t>
                                  </w:r>
                                  <w:r w:rsidR="00EE16FF" w:rsidRPr="00EE16FF">
                                    <w:rPr>
                                      <w:rFonts w:ascii="Predator" w:hAnsi="Predator"/>
                                      <w:sz w:val="14"/>
                                      <w:szCs w:val="14"/>
                                    </w:rPr>
                                    <w:t>Actual formatted capacity is less and may vary depending on preloaded materials</w:t>
                                  </w:r>
                                  <w:r w:rsidR="00EE16FF">
                                    <w:rPr>
                                      <w:rFonts w:ascii="Predator" w:hAnsi="Predator"/>
                                      <w:sz w:val="14"/>
                                      <w:szCs w:val="14"/>
                                    </w:rPr>
                                    <w:t xml:space="preserve"> </w:t>
                                  </w:r>
                                  <w:r w:rsidR="00EE16FF" w:rsidRPr="00EE16FF">
                                    <w:rPr>
                                      <w:rFonts w:ascii="Predator" w:hAnsi="Predator"/>
                                      <w:sz w:val="14"/>
                                      <w:szCs w:val="14"/>
                                    </w:rPr>
                                    <w:t>and operating environment. Recovery Management uses a portion of the stated hard disk capacity as</w:t>
                                  </w:r>
                                  <w:r w:rsidR="00EE16FF">
                                    <w:rPr>
                                      <w:rFonts w:ascii="Predator" w:hAnsi="Predator"/>
                                      <w:sz w:val="14"/>
                                      <w:szCs w:val="14"/>
                                    </w:rPr>
                                    <w:t xml:space="preserve"> </w:t>
                                  </w:r>
                                  <w:r w:rsidR="00EE16FF" w:rsidRPr="00EE16FF">
                                    <w:rPr>
                                      <w:rFonts w:ascii="Predator" w:hAnsi="Predator"/>
                                      <w:sz w:val="14"/>
                                      <w:szCs w:val="14"/>
                                    </w:rPr>
                                    <w:t>dedicated backup space.</w:t>
                                  </w:r>
                                </w:p>
                              </w:tc>
                              <w:tc>
                                <w:tcPr>
                                  <w:tcW w:w="4908" w:type="dxa"/>
                                  <w:gridSpan w:val="3"/>
                                  <w:shd w:val="clear" w:color="auto" w:fill="auto"/>
                                </w:tcPr>
                                <w:p w14:paraId="792A67D6" w14:textId="77777777" w:rsidR="00A474B4" w:rsidRPr="00250CB2" w:rsidRDefault="00A474B4" w:rsidP="009D0083">
                                  <w:pPr>
                                    <w:pStyle w:val="Odstavecseseznamem"/>
                                    <w:numPr>
                                      <w:ilvl w:val="0"/>
                                      <w:numId w:val="9"/>
                                    </w:numPr>
                                    <w:spacing w:after="0" w:line="160" w:lineRule="exact"/>
                                    <w:ind w:left="432" w:hanging="426"/>
                                    <w:rPr>
                                      <w:rFonts w:ascii="Predator" w:hAnsi="Predator"/>
                                      <w:sz w:val="14"/>
                                      <w:szCs w:val="14"/>
                                    </w:rPr>
                                  </w:pPr>
                                  <w:r w:rsidRPr="00250CB2">
                                    <w:rPr>
                                      <w:rFonts w:ascii="Predator" w:hAnsi="Predator"/>
                                      <w:sz w:val="14"/>
                                      <w:szCs w:val="14"/>
                                    </w:rPr>
                                    <w:t>Total available graphics memory comprises dedicated video memory, system memory, and shared system memory. This figure will vary depending on system memory, installed drivers, BIOS settings and other factors.</w:t>
                                  </w:r>
                                </w:p>
                                <w:p w14:paraId="356F9897" w14:textId="77777777" w:rsidR="00583D59" w:rsidRDefault="00583D59" w:rsidP="009D0083">
                                  <w:pPr>
                                    <w:pStyle w:val="Odstavecseseznamem"/>
                                    <w:numPr>
                                      <w:ilvl w:val="0"/>
                                      <w:numId w:val="9"/>
                                    </w:numPr>
                                    <w:spacing w:after="0" w:line="160" w:lineRule="exact"/>
                                    <w:ind w:left="432" w:hanging="426"/>
                                    <w:rPr>
                                      <w:rFonts w:ascii="Predator" w:hAnsi="Predator"/>
                                      <w:sz w:val="14"/>
                                      <w:szCs w:val="14"/>
                                    </w:rPr>
                                  </w:pPr>
                                  <w:r w:rsidRPr="00583D59">
                                    <w:rPr>
                                      <w:rFonts w:ascii="Predator" w:hAnsi="Predator"/>
                                      <w:sz w:val="14"/>
                                      <w:szCs w:val="14"/>
                                    </w:rPr>
                                    <w:t>The wireless frequency bands vary across different countries. Actual performance may differ based on national frequency regulations and legal requirements.</w:t>
                                  </w:r>
                                </w:p>
                                <w:p w14:paraId="19BF9E13" w14:textId="5504D516" w:rsidR="00727D8A" w:rsidRDefault="00727D8A" w:rsidP="009D0083">
                                  <w:pPr>
                                    <w:pStyle w:val="Odstavecseseznamem"/>
                                    <w:numPr>
                                      <w:ilvl w:val="0"/>
                                      <w:numId w:val="9"/>
                                    </w:numPr>
                                    <w:spacing w:after="0" w:line="160" w:lineRule="exact"/>
                                    <w:ind w:left="432" w:hanging="426"/>
                                    <w:rPr>
                                      <w:rFonts w:ascii="Predator" w:hAnsi="Predator"/>
                                      <w:sz w:val="14"/>
                                      <w:szCs w:val="14"/>
                                    </w:rPr>
                                  </w:pPr>
                                  <w:r w:rsidRPr="00250CB2">
                                    <w:rPr>
                                      <w:rFonts w:ascii="Predator" w:hAnsi="Predator"/>
                                      <w:sz w:val="14"/>
                                      <w:szCs w:val="14"/>
                                    </w:rPr>
                                    <w:t>Bundled software may vary depending on hardware configuration, OS and regional availability.</w:t>
                                  </w:r>
                                </w:p>
                                <w:p w14:paraId="6ADE8842" w14:textId="48508692" w:rsidR="00583D59" w:rsidRPr="00250CB2" w:rsidRDefault="00583D59" w:rsidP="009D0083">
                                  <w:pPr>
                                    <w:pStyle w:val="Odstavecseseznamem"/>
                                    <w:spacing w:after="0" w:line="160" w:lineRule="exact"/>
                                    <w:ind w:left="432"/>
                                    <w:rPr>
                                      <w:rFonts w:ascii="Predator" w:hAnsi="Predator"/>
                                      <w:sz w:val="14"/>
                                      <w:szCs w:val="14"/>
                                    </w:rPr>
                                  </w:pPr>
                                </w:p>
                              </w:tc>
                            </w:tr>
                          </w:tbl>
                          <w:p w14:paraId="7EDF862F" w14:textId="085E26E3" w:rsidR="00110915" w:rsidRPr="009D5CDF" w:rsidRDefault="0011091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65DA38C" id="Text Box 9" o:spid="_x0000_s1040" type="#_x0000_t202" style="position:absolute;margin-left:-.55pt;margin-top:210.4pt;width:507.75pt;height:465.9pt;z-index:25067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" filled="f" stroked="f" strokeweight=".5pt">
                <v:textbox>
                  <w:txbxContent>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1509"/>
                        <w:gridCol w:w="2782"/>
                        <w:gridCol w:w="658"/>
                        <w:gridCol w:w="746"/>
                        <w:gridCol w:w="1379"/>
                        <w:gridCol w:w="2783"/>
                      </w:tblGrid>
                      <w:tr w:rsidR="004E3496" w:rsidRPr="00FB1DC9" w14:paraId="43C84CF5" w14:textId="77777777" w:rsidTr="000B42E8">
                        <w:tc>
                          <w:tcPr>
                            <w:tcW w:w="1509" w:type="dxa"/>
                            <w:shd w:val="clear" w:color="auto" w:fill="auto"/>
                          </w:tcPr>
                          <w:p w14:paraId="5A4F4FAE" w14:textId="77777777" w:rsidR="004E3496" w:rsidRPr="003A3642" w:rsidRDefault="004E3496" w:rsidP="0060709E">
                            <w:pPr>
                              <w:spacing w:after="0" w:line="240" w:lineRule="auto"/>
                              <w:rPr>
                                <w:rFonts w:ascii="Predator" w:hAnsi="Predator"/>
                                <w:b/>
                                <w:color w:val="00AECD"/>
                                <w:sz w:val="14"/>
                                <w:szCs w:val="14"/>
                              </w:rPr>
                            </w:pPr>
                            <w:r w:rsidRPr="003A3642">
                              <w:rPr>
                                <w:rFonts w:ascii="Predator" w:hAnsi="Predator"/>
                                <w:b/>
                                <w:color w:val="00AECD"/>
                                <w:sz w:val="14"/>
                                <w:szCs w:val="14"/>
                              </w:rPr>
                              <w:t>Product views</w:t>
                            </w:r>
                          </w:p>
                        </w:tc>
                        <w:tc>
                          <w:tcPr>
                            <w:tcW w:w="2782" w:type="dxa"/>
                            <w:shd w:val="clear" w:color="auto" w:fill="auto"/>
                          </w:tcPr>
                          <w:p w14:paraId="04C85839" w14:textId="2888652C" w:rsidR="004E3496" w:rsidRDefault="00FA6335" w:rsidP="00A474B4">
                            <w:pPr>
                              <w:pStyle w:val="Odstavecseseznamem"/>
                              <w:numPr>
                                <w:ilvl w:val="0"/>
                                <w:numId w:val="7"/>
                              </w:numPr>
                              <w:spacing w:after="0" w:line="240" w:lineRule="auto"/>
                              <w:ind w:left="317" w:hanging="261"/>
                              <w:rPr>
                                <w:rFonts w:ascii="Predator" w:hAnsi="Predator"/>
                                <w:sz w:val="14"/>
                                <w:szCs w:val="14"/>
                              </w:rPr>
                            </w:pPr>
                            <w:r w:rsidRPr="00FA6335">
                              <w:rPr>
                                <w:rFonts w:ascii="Predator" w:hAnsi="Predator"/>
                                <w:sz w:val="14"/>
                                <w:szCs w:val="14"/>
                              </w:rPr>
                              <w:t xml:space="preserve">M.2 </w:t>
                            </w:r>
                            <w:r w:rsidR="004E3496" w:rsidRPr="00250CB2">
                              <w:rPr>
                                <w:rFonts w:ascii="Predator" w:hAnsi="Predator"/>
                                <w:sz w:val="14"/>
                                <w:szCs w:val="14"/>
                              </w:rPr>
                              <w:t xml:space="preserve">SSD Hot Swap Bay </w:t>
                            </w:r>
                          </w:p>
                          <w:p w14:paraId="14ED4193" w14:textId="77777777" w:rsidR="004E3496" w:rsidRDefault="004E3496" w:rsidP="000B3C8F">
                            <w:pPr>
                              <w:pStyle w:val="Odstavecseseznamem"/>
                              <w:numPr>
                                <w:ilvl w:val="0"/>
                                <w:numId w:val="7"/>
                              </w:numPr>
                              <w:spacing w:after="0" w:line="240" w:lineRule="auto"/>
                              <w:ind w:left="317" w:hanging="261"/>
                              <w:rPr>
                                <w:rFonts w:ascii="Predator" w:hAnsi="Predator"/>
                                <w:sz w:val="14"/>
                                <w:szCs w:val="14"/>
                              </w:rPr>
                            </w:pPr>
                            <w:r w:rsidRPr="00250CB2">
                              <w:rPr>
                                <w:rFonts w:ascii="Predator" w:hAnsi="Predator"/>
                                <w:sz w:val="14"/>
                                <w:szCs w:val="14"/>
                              </w:rPr>
                              <w:t xml:space="preserve">Two USB 3.2 Gen 1 </w:t>
                            </w:r>
                            <w:r>
                              <w:rPr>
                                <w:rFonts w:ascii="Predator" w:hAnsi="Predator"/>
                                <w:sz w:val="14"/>
                                <w:szCs w:val="14"/>
                              </w:rPr>
                              <w:t>(</w:t>
                            </w:r>
                            <w:r w:rsidRPr="00AC7534">
                              <w:rPr>
                                <w:rFonts w:ascii="Predator" w:hAnsi="Predator"/>
                                <w:sz w:val="14"/>
                                <w:szCs w:val="14"/>
                              </w:rPr>
                              <w:t>5</w:t>
                            </w:r>
                            <w:r>
                              <w:rPr>
                                <w:rFonts w:ascii="Predator" w:hAnsi="Predator"/>
                                <w:sz w:val="14"/>
                                <w:szCs w:val="14"/>
                              </w:rPr>
                              <w:t xml:space="preserve"> </w:t>
                            </w:r>
                            <w:r w:rsidRPr="00AC7534">
                              <w:rPr>
                                <w:rFonts w:ascii="Predator" w:hAnsi="Predator"/>
                                <w:sz w:val="14"/>
                                <w:szCs w:val="14"/>
                              </w:rPr>
                              <w:t>Gbps</w:t>
                            </w:r>
                            <w:r>
                              <w:rPr>
                                <w:rFonts w:ascii="Predator" w:hAnsi="Predator"/>
                                <w:sz w:val="14"/>
                                <w:szCs w:val="14"/>
                              </w:rPr>
                              <w:t>)</w:t>
                            </w:r>
                            <w:r w:rsidRPr="00AC7534">
                              <w:rPr>
                                <w:rFonts w:ascii="Predator" w:hAnsi="Predator"/>
                                <w:sz w:val="14"/>
                                <w:szCs w:val="14"/>
                              </w:rPr>
                              <w:t xml:space="preserve"> </w:t>
                            </w:r>
                            <w:r>
                              <w:rPr>
                                <w:rFonts w:ascii="Predator" w:hAnsi="Predator"/>
                                <w:sz w:val="14"/>
                                <w:szCs w:val="14"/>
                              </w:rPr>
                              <w:t>Type-A</w:t>
                            </w:r>
                            <w:r w:rsidRPr="00250CB2">
                              <w:rPr>
                                <w:rFonts w:ascii="Predator" w:hAnsi="Predator"/>
                                <w:sz w:val="14"/>
                                <w:szCs w:val="14"/>
                              </w:rPr>
                              <w:t xml:space="preserve"> ports</w:t>
                            </w:r>
                            <w:r>
                              <w:rPr>
                                <w:rFonts w:ascii="Predator" w:hAnsi="Predator"/>
                                <w:sz w:val="14"/>
                                <w:szCs w:val="14"/>
                              </w:rPr>
                              <w:t xml:space="preserve"> </w:t>
                            </w:r>
                          </w:p>
                          <w:p w14:paraId="6CF96716" w14:textId="77777777" w:rsidR="004E3496" w:rsidRPr="00250CB2" w:rsidRDefault="004E3496" w:rsidP="000B3C8F">
                            <w:pPr>
                              <w:pStyle w:val="Odstavecseseznamem"/>
                              <w:numPr>
                                <w:ilvl w:val="0"/>
                                <w:numId w:val="7"/>
                              </w:numPr>
                              <w:spacing w:line="240" w:lineRule="auto"/>
                              <w:ind w:left="317" w:hanging="261"/>
                              <w:rPr>
                                <w:rFonts w:ascii="Predator" w:hAnsi="Predator"/>
                                <w:sz w:val="14"/>
                                <w:szCs w:val="14"/>
                              </w:rPr>
                            </w:pPr>
                            <w:r w:rsidRPr="00250CB2">
                              <w:rPr>
                                <w:rFonts w:ascii="Predator" w:hAnsi="Predator"/>
                                <w:sz w:val="14"/>
                                <w:szCs w:val="14"/>
                              </w:rPr>
                              <w:t>Headset/Microphone jacks</w:t>
                            </w:r>
                          </w:p>
                          <w:p w14:paraId="36F4AA28" w14:textId="77777777" w:rsidR="004E3496" w:rsidRDefault="004E3496" w:rsidP="00A474B4">
                            <w:pPr>
                              <w:pStyle w:val="Odstavecseseznamem"/>
                              <w:numPr>
                                <w:ilvl w:val="0"/>
                                <w:numId w:val="7"/>
                              </w:numPr>
                              <w:spacing w:after="0" w:line="240" w:lineRule="auto"/>
                              <w:ind w:left="317" w:hanging="261"/>
                              <w:rPr>
                                <w:rFonts w:ascii="Predator" w:hAnsi="Predator"/>
                                <w:sz w:val="14"/>
                                <w:szCs w:val="14"/>
                              </w:rPr>
                            </w:pPr>
                            <w:r w:rsidRPr="00250CB2">
                              <w:rPr>
                                <w:rFonts w:ascii="Predator" w:hAnsi="Predator"/>
                                <w:sz w:val="14"/>
                                <w:szCs w:val="14"/>
                              </w:rPr>
                              <w:t xml:space="preserve">USB 3.2 Gen 1 </w:t>
                            </w:r>
                            <w:r>
                              <w:rPr>
                                <w:rFonts w:ascii="Predator" w:hAnsi="Predator"/>
                                <w:sz w:val="14"/>
                                <w:szCs w:val="14"/>
                              </w:rPr>
                              <w:t>(</w:t>
                            </w:r>
                            <w:r w:rsidRPr="00AC7534">
                              <w:rPr>
                                <w:rFonts w:ascii="Predator" w:hAnsi="Predator"/>
                                <w:sz w:val="14"/>
                                <w:szCs w:val="14"/>
                              </w:rPr>
                              <w:t>5</w:t>
                            </w:r>
                            <w:r>
                              <w:rPr>
                                <w:rFonts w:ascii="Predator" w:hAnsi="Predator"/>
                                <w:sz w:val="14"/>
                                <w:szCs w:val="14"/>
                              </w:rPr>
                              <w:t xml:space="preserve"> </w:t>
                            </w:r>
                            <w:r w:rsidRPr="00AC7534">
                              <w:rPr>
                                <w:rFonts w:ascii="Predator" w:hAnsi="Predator"/>
                                <w:sz w:val="14"/>
                                <w:szCs w:val="14"/>
                              </w:rPr>
                              <w:t>Gbps</w:t>
                            </w:r>
                            <w:r>
                              <w:rPr>
                                <w:rFonts w:ascii="Predator" w:hAnsi="Predator"/>
                                <w:sz w:val="14"/>
                                <w:szCs w:val="14"/>
                              </w:rPr>
                              <w:t>)</w:t>
                            </w:r>
                            <w:r w:rsidRPr="00AC7534">
                              <w:rPr>
                                <w:rFonts w:ascii="Predator" w:hAnsi="Predator"/>
                                <w:sz w:val="14"/>
                                <w:szCs w:val="14"/>
                              </w:rPr>
                              <w:t xml:space="preserve"> </w:t>
                            </w:r>
                          </w:p>
                          <w:p w14:paraId="48D52AA5" w14:textId="77777777" w:rsidR="004E3496" w:rsidRPr="00250CB2" w:rsidRDefault="004E3496" w:rsidP="00AC7534">
                            <w:pPr>
                              <w:pStyle w:val="Odstavecseseznamem"/>
                              <w:spacing w:after="0" w:line="240" w:lineRule="auto"/>
                              <w:ind w:left="317"/>
                              <w:rPr>
                                <w:rFonts w:ascii="Predator" w:hAnsi="Predator"/>
                                <w:sz w:val="14"/>
                                <w:szCs w:val="14"/>
                              </w:rPr>
                            </w:pPr>
                            <w:r>
                              <w:rPr>
                                <w:rFonts w:ascii="Predator" w:hAnsi="Predator"/>
                                <w:sz w:val="14"/>
                                <w:szCs w:val="14"/>
                              </w:rPr>
                              <w:t xml:space="preserve">Type-A </w:t>
                            </w:r>
                            <w:r w:rsidRPr="00250CB2">
                              <w:rPr>
                                <w:rFonts w:ascii="Predator" w:hAnsi="Predator"/>
                                <w:sz w:val="14"/>
                                <w:szCs w:val="14"/>
                              </w:rPr>
                              <w:t>port</w:t>
                            </w:r>
                          </w:p>
                        </w:tc>
                        <w:tc>
                          <w:tcPr>
                            <w:tcW w:w="2783" w:type="dxa"/>
                            <w:gridSpan w:val="3"/>
                            <w:shd w:val="clear" w:color="auto" w:fill="auto"/>
                          </w:tcPr>
                          <w:p w14:paraId="5BAD3407" w14:textId="268EA177" w:rsidR="004E3496" w:rsidRDefault="004E3496" w:rsidP="000B3C8F">
                            <w:pPr>
                              <w:pStyle w:val="Odstavecseseznamem"/>
                              <w:numPr>
                                <w:ilvl w:val="0"/>
                                <w:numId w:val="7"/>
                              </w:numPr>
                              <w:spacing w:after="0" w:line="240" w:lineRule="auto"/>
                              <w:ind w:left="317" w:hanging="261"/>
                              <w:rPr>
                                <w:rFonts w:ascii="Predator" w:hAnsi="Predator"/>
                                <w:sz w:val="14"/>
                                <w:szCs w:val="14"/>
                              </w:rPr>
                            </w:pPr>
                            <w:r w:rsidRPr="00250CB2">
                              <w:rPr>
                                <w:rFonts w:ascii="Predator" w:hAnsi="Predator"/>
                                <w:sz w:val="14"/>
                                <w:szCs w:val="14"/>
                              </w:rPr>
                              <w:t xml:space="preserve">USB </w:t>
                            </w:r>
                            <w:r w:rsidRPr="00AC7534">
                              <w:rPr>
                                <w:rFonts w:ascii="Predator" w:hAnsi="Predator"/>
                                <w:sz w:val="14"/>
                                <w:szCs w:val="14"/>
                              </w:rPr>
                              <w:t>3.2 Gen</w:t>
                            </w:r>
                            <w:r>
                              <w:rPr>
                                <w:rFonts w:ascii="Predator" w:hAnsi="Predator"/>
                                <w:sz w:val="14"/>
                                <w:szCs w:val="14"/>
                              </w:rPr>
                              <w:t xml:space="preserve"> </w:t>
                            </w:r>
                            <w:r w:rsidRPr="00AC7534">
                              <w:rPr>
                                <w:rFonts w:ascii="Predator" w:hAnsi="Predator"/>
                                <w:sz w:val="14"/>
                                <w:szCs w:val="14"/>
                              </w:rPr>
                              <w:t xml:space="preserve">1 </w:t>
                            </w:r>
                            <w:r>
                              <w:rPr>
                                <w:rFonts w:ascii="Predator" w:hAnsi="Predator"/>
                                <w:sz w:val="14"/>
                                <w:szCs w:val="14"/>
                              </w:rPr>
                              <w:t>(</w:t>
                            </w:r>
                            <w:r w:rsidRPr="00AC7534">
                              <w:rPr>
                                <w:rFonts w:ascii="Predator" w:hAnsi="Predator"/>
                                <w:sz w:val="14"/>
                                <w:szCs w:val="14"/>
                              </w:rPr>
                              <w:t>5</w:t>
                            </w:r>
                            <w:r>
                              <w:rPr>
                                <w:rFonts w:ascii="Predator" w:hAnsi="Predator"/>
                                <w:sz w:val="14"/>
                                <w:szCs w:val="14"/>
                              </w:rPr>
                              <w:t xml:space="preserve"> </w:t>
                            </w:r>
                            <w:r w:rsidRPr="00AC7534">
                              <w:rPr>
                                <w:rFonts w:ascii="Predator" w:hAnsi="Predator"/>
                                <w:sz w:val="14"/>
                                <w:szCs w:val="14"/>
                              </w:rPr>
                              <w:t>Gbps</w:t>
                            </w:r>
                            <w:r>
                              <w:rPr>
                                <w:rFonts w:ascii="Predator" w:hAnsi="Predator"/>
                                <w:sz w:val="14"/>
                                <w:szCs w:val="14"/>
                              </w:rPr>
                              <w:t xml:space="preserve">) </w:t>
                            </w:r>
                          </w:p>
                          <w:p w14:paraId="250CEA85" w14:textId="77777777" w:rsidR="004E3496" w:rsidRPr="007E5070" w:rsidRDefault="004E3496" w:rsidP="007E5070">
                            <w:pPr>
                              <w:pStyle w:val="Odstavecseseznamem"/>
                              <w:spacing w:after="0" w:line="240" w:lineRule="auto"/>
                              <w:ind w:left="317"/>
                              <w:rPr>
                                <w:rFonts w:ascii="Predator" w:hAnsi="Predator"/>
                                <w:sz w:val="14"/>
                                <w:szCs w:val="14"/>
                              </w:rPr>
                            </w:pPr>
                            <w:r w:rsidRPr="00250CB2">
                              <w:rPr>
                                <w:rFonts w:ascii="Predator" w:hAnsi="Predator"/>
                                <w:sz w:val="14"/>
                                <w:szCs w:val="14"/>
                              </w:rPr>
                              <w:t>Type-C</w:t>
                            </w:r>
                            <w:r w:rsidRPr="00250CB2">
                              <w:rPr>
                                <w:rFonts w:ascii="Predator" w:hAnsi="Predator"/>
                                <w:sz w:val="14"/>
                                <w:szCs w:val="14"/>
                                <w:vertAlign w:val="superscript"/>
                              </w:rPr>
                              <w:t>TM</w:t>
                            </w:r>
                            <w:r w:rsidRPr="00250CB2">
                              <w:rPr>
                                <w:rFonts w:ascii="Predator" w:hAnsi="Predator"/>
                                <w:sz w:val="14"/>
                                <w:szCs w:val="14"/>
                              </w:rPr>
                              <w:t xml:space="preserve"> port </w:t>
                            </w:r>
                          </w:p>
                          <w:p w14:paraId="6D5B705D" w14:textId="1EB1C630" w:rsidR="004E3496" w:rsidRPr="00250CB2" w:rsidRDefault="004E3496" w:rsidP="00A474B4">
                            <w:pPr>
                              <w:pStyle w:val="Odstavecseseznamem"/>
                              <w:numPr>
                                <w:ilvl w:val="0"/>
                                <w:numId w:val="7"/>
                              </w:numPr>
                              <w:spacing w:after="0" w:line="240" w:lineRule="auto"/>
                              <w:ind w:left="317" w:hanging="261"/>
                              <w:rPr>
                                <w:rFonts w:ascii="Predator" w:hAnsi="Predator"/>
                                <w:sz w:val="14"/>
                                <w:szCs w:val="14"/>
                              </w:rPr>
                            </w:pPr>
                            <w:r w:rsidRPr="00250CB2">
                              <w:rPr>
                                <w:rFonts w:ascii="Predator" w:hAnsi="Predator"/>
                                <w:sz w:val="14"/>
                                <w:szCs w:val="14"/>
                              </w:rPr>
                              <w:t>Power button</w:t>
                            </w:r>
                          </w:p>
                          <w:p w14:paraId="67F29665" w14:textId="77777777" w:rsidR="004E3496" w:rsidRPr="00250CB2" w:rsidRDefault="004E3496" w:rsidP="007E5070">
                            <w:pPr>
                              <w:pStyle w:val="Odstavecseseznamem"/>
                              <w:numPr>
                                <w:ilvl w:val="0"/>
                                <w:numId w:val="7"/>
                              </w:numPr>
                              <w:spacing w:after="0" w:line="240" w:lineRule="auto"/>
                              <w:ind w:left="317" w:hanging="261"/>
                              <w:rPr>
                                <w:rFonts w:ascii="Predator" w:hAnsi="Predator"/>
                                <w:sz w:val="14"/>
                                <w:szCs w:val="14"/>
                              </w:rPr>
                            </w:pPr>
                            <w:r w:rsidRPr="007E5070">
                              <w:rPr>
                                <w:rFonts w:ascii="Predator" w:hAnsi="Predator"/>
                                <w:sz w:val="14"/>
                                <w:szCs w:val="14"/>
                              </w:rPr>
                              <w:t xml:space="preserve">Thunderbolt™ 4 </w:t>
                            </w:r>
                            <w:r w:rsidRPr="00250CB2">
                              <w:rPr>
                                <w:rFonts w:ascii="Predator" w:hAnsi="Predator"/>
                                <w:sz w:val="14"/>
                                <w:szCs w:val="14"/>
                              </w:rPr>
                              <w:t>Type-C</w:t>
                            </w:r>
                            <w:r w:rsidRPr="00250CB2">
                              <w:rPr>
                                <w:rFonts w:ascii="Predator" w:hAnsi="Predator"/>
                                <w:sz w:val="14"/>
                                <w:szCs w:val="14"/>
                                <w:vertAlign w:val="superscript"/>
                              </w:rPr>
                              <w:t>TM</w:t>
                            </w:r>
                            <w:r w:rsidRPr="00250CB2">
                              <w:rPr>
                                <w:rFonts w:ascii="Predator" w:hAnsi="Predator"/>
                                <w:sz w:val="14"/>
                                <w:szCs w:val="14"/>
                              </w:rPr>
                              <w:t xml:space="preserve"> port</w:t>
                            </w:r>
                          </w:p>
                          <w:p w14:paraId="3CE7E024" w14:textId="77777777" w:rsidR="004E3496" w:rsidRPr="00250CB2" w:rsidRDefault="004E3496" w:rsidP="00A474B4">
                            <w:pPr>
                              <w:pStyle w:val="Odstavecseseznamem"/>
                              <w:numPr>
                                <w:ilvl w:val="0"/>
                                <w:numId w:val="7"/>
                              </w:numPr>
                              <w:spacing w:after="0" w:line="240" w:lineRule="auto"/>
                              <w:ind w:left="317" w:hanging="261"/>
                              <w:rPr>
                                <w:rFonts w:ascii="Predator" w:hAnsi="Predator"/>
                                <w:sz w:val="14"/>
                                <w:szCs w:val="14"/>
                              </w:rPr>
                            </w:pPr>
                            <w:r w:rsidRPr="00250CB2">
                              <w:rPr>
                                <w:rFonts w:ascii="Predator" w:hAnsi="Predator"/>
                                <w:sz w:val="14"/>
                                <w:szCs w:val="14"/>
                              </w:rPr>
                              <w:t>T</w:t>
                            </w:r>
                            <w:r>
                              <w:rPr>
                                <w:rFonts w:ascii="Predator" w:hAnsi="Predator"/>
                                <w:sz w:val="14"/>
                                <w:szCs w:val="14"/>
                              </w:rPr>
                              <w:t>hree</w:t>
                            </w:r>
                            <w:r w:rsidRPr="00250CB2">
                              <w:rPr>
                                <w:rFonts w:ascii="Predator" w:hAnsi="Predator"/>
                                <w:sz w:val="14"/>
                                <w:szCs w:val="14"/>
                              </w:rPr>
                              <w:t xml:space="preserve"> USB 3.2 Gen 2 </w:t>
                            </w:r>
                            <w:r>
                              <w:rPr>
                                <w:rFonts w:ascii="Predator" w:hAnsi="Predator"/>
                                <w:sz w:val="14"/>
                                <w:szCs w:val="14"/>
                              </w:rPr>
                              <w:t>(</w:t>
                            </w:r>
                            <w:r w:rsidRPr="00AC7534">
                              <w:rPr>
                                <w:rFonts w:ascii="Predator" w:hAnsi="Predator"/>
                                <w:sz w:val="14"/>
                                <w:szCs w:val="14"/>
                              </w:rPr>
                              <w:t>10</w:t>
                            </w:r>
                            <w:r>
                              <w:rPr>
                                <w:rFonts w:ascii="Predator" w:hAnsi="Predator"/>
                                <w:sz w:val="14"/>
                                <w:szCs w:val="14"/>
                              </w:rPr>
                              <w:t xml:space="preserve"> </w:t>
                            </w:r>
                            <w:r w:rsidRPr="00AC7534">
                              <w:rPr>
                                <w:rFonts w:ascii="Predator" w:hAnsi="Predator"/>
                                <w:sz w:val="14"/>
                                <w:szCs w:val="14"/>
                              </w:rPr>
                              <w:t>Gbps</w:t>
                            </w:r>
                            <w:r>
                              <w:rPr>
                                <w:rFonts w:ascii="Predator" w:hAnsi="Predator"/>
                                <w:sz w:val="14"/>
                                <w:szCs w:val="14"/>
                              </w:rPr>
                              <w:t>)</w:t>
                            </w:r>
                            <w:r w:rsidRPr="00AC7534">
                              <w:rPr>
                                <w:rFonts w:ascii="Predator" w:hAnsi="Predator"/>
                                <w:sz w:val="14"/>
                                <w:szCs w:val="14"/>
                              </w:rPr>
                              <w:t xml:space="preserve"> Type</w:t>
                            </w:r>
                            <w:r>
                              <w:rPr>
                                <w:rFonts w:ascii="Predator" w:hAnsi="Predator"/>
                                <w:sz w:val="14"/>
                                <w:szCs w:val="14"/>
                              </w:rPr>
                              <w:t>-</w:t>
                            </w:r>
                            <w:r w:rsidRPr="00AC7534">
                              <w:rPr>
                                <w:rFonts w:ascii="Predator" w:hAnsi="Predator"/>
                                <w:sz w:val="14"/>
                                <w:szCs w:val="14"/>
                              </w:rPr>
                              <w:t xml:space="preserve">A </w:t>
                            </w:r>
                            <w:r w:rsidRPr="00250CB2">
                              <w:rPr>
                                <w:rFonts w:ascii="Predator" w:hAnsi="Predator"/>
                                <w:sz w:val="14"/>
                                <w:szCs w:val="14"/>
                              </w:rPr>
                              <w:t>ports</w:t>
                            </w:r>
                          </w:p>
                        </w:tc>
                        <w:tc>
                          <w:tcPr>
                            <w:tcW w:w="2783" w:type="dxa"/>
                            <w:shd w:val="clear" w:color="auto" w:fill="auto"/>
                          </w:tcPr>
                          <w:p w14:paraId="6C8D537A" w14:textId="7CFE253F" w:rsidR="004E3496" w:rsidRPr="007E5070" w:rsidRDefault="004E3496" w:rsidP="007E5070">
                            <w:pPr>
                              <w:pStyle w:val="Odstavecseseznamem"/>
                              <w:numPr>
                                <w:ilvl w:val="0"/>
                                <w:numId w:val="7"/>
                              </w:numPr>
                              <w:spacing w:after="0" w:line="240" w:lineRule="auto"/>
                              <w:ind w:left="317" w:hanging="261"/>
                              <w:rPr>
                                <w:rFonts w:ascii="Predator" w:hAnsi="Predator"/>
                                <w:sz w:val="14"/>
                                <w:szCs w:val="14"/>
                              </w:rPr>
                            </w:pPr>
                            <w:r w:rsidRPr="00250CB2">
                              <w:rPr>
                                <w:rFonts w:ascii="Predator" w:hAnsi="Predator"/>
                                <w:sz w:val="14"/>
                                <w:szCs w:val="14"/>
                              </w:rPr>
                              <w:t xml:space="preserve">Two USB 2.0 </w:t>
                            </w:r>
                            <w:r>
                              <w:rPr>
                                <w:rFonts w:ascii="Predator" w:hAnsi="Predator"/>
                                <w:sz w:val="14"/>
                                <w:szCs w:val="14"/>
                              </w:rPr>
                              <w:t xml:space="preserve">(480 Mbps) Type-A </w:t>
                            </w:r>
                            <w:r w:rsidRPr="00250CB2">
                              <w:rPr>
                                <w:rFonts w:ascii="Predator" w:hAnsi="Predator"/>
                                <w:sz w:val="14"/>
                                <w:szCs w:val="14"/>
                              </w:rPr>
                              <w:t>ports</w:t>
                            </w:r>
                          </w:p>
                          <w:p w14:paraId="306CCE0E" w14:textId="3F02E162" w:rsidR="004E3496" w:rsidRPr="00250CB2" w:rsidRDefault="004E3496" w:rsidP="007E5070">
                            <w:pPr>
                              <w:pStyle w:val="Odstavecseseznamem"/>
                              <w:numPr>
                                <w:ilvl w:val="0"/>
                                <w:numId w:val="7"/>
                              </w:numPr>
                              <w:spacing w:after="0" w:line="240" w:lineRule="auto"/>
                              <w:ind w:left="317" w:hanging="261"/>
                              <w:rPr>
                                <w:rFonts w:ascii="Predator" w:hAnsi="Predator"/>
                                <w:sz w:val="14"/>
                                <w:szCs w:val="14"/>
                              </w:rPr>
                            </w:pPr>
                            <w:r w:rsidRPr="00250CB2">
                              <w:rPr>
                                <w:rFonts w:ascii="Predator" w:hAnsi="Predator"/>
                                <w:sz w:val="14"/>
                                <w:szCs w:val="14"/>
                              </w:rPr>
                              <w:t xml:space="preserve">Audio jacks </w:t>
                            </w:r>
                          </w:p>
                          <w:p w14:paraId="07F0B9D5" w14:textId="77777777" w:rsidR="004E3496" w:rsidRPr="00250CB2" w:rsidRDefault="004E3496" w:rsidP="00930E66">
                            <w:pPr>
                              <w:pStyle w:val="Odstavecseseznamem"/>
                              <w:numPr>
                                <w:ilvl w:val="0"/>
                                <w:numId w:val="7"/>
                              </w:numPr>
                              <w:spacing w:after="0" w:line="240" w:lineRule="auto"/>
                              <w:ind w:left="317" w:hanging="261"/>
                              <w:rPr>
                                <w:rFonts w:ascii="Predator" w:hAnsi="Predator"/>
                                <w:sz w:val="14"/>
                                <w:szCs w:val="14"/>
                              </w:rPr>
                            </w:pPr>
                            <w:r w:rsidRPr="00250CB2">
                              <w:rPr>
                                <w:rFonts w:ascii="Predator" w:hAnsi="Predator"/>
                                <w:sz w:val="14"/>
                                <w:szCs w:val="14"/>
                              </w:rPr>
                              <w:t>Power connector</w:t>
                            </w:r>
                          </w:p>
                          <w:p w14:paraId="3915E2D7" w14:textId="77777777" w:rsidR="004E3496" w:rsidRPr="00250CB2" w:rsidRDefault="004E3496" w:rsidP="00930E66">
                            <w:pPr>
                              <w:pStyle w:val="Odstavecseseznamem"/>
                              <w:numPr>
                                <w:ilvl w:val="0"/>
                                <w:numId w:val="7"/>
                              </w:numPr>
                              <w:spacing w:after="0" w:line="240" w:lineRule="auto"/>
                              <w:ind w:left="317" w:hanging="261"/>
                              <w:rPr>
                                <w:rFonts w:ascii="Predator" w:hAnsi="Predator"/>
                                <w:sz w:val="14"/>
                                <w:szCs w:val="14"/>
                              </w:rPr>
                            </w:pPr>
                            <w:r w:rsidRPr="00250CB2">
                              <w:rPr>
                                <w:rFonts w:ascii="Predator" w:hAnsi="Predator"/>
                                <w:sz w:val="14"/>
                                <w:szCs w:val="14"/>
                              </w:rPr>
                              <w:t>Ethernet (RJ-45) port</w:t>
                            </w:r>
                          </w:p>
                          <w:p w14:paraId="17AC305E" w14:textId="4D991C2E" w:rsidR="004E3496" w:rsidRPr="006E37BB" w:rsidRDefault="004E3496" w:rsidP="007E5070">
                            <w:pPr>
                              <w:pStyle w:val="Odstavecseseznamem"/>
                              <w:spacing w:after="0" w:line="240" w:lineRule="auto"/>
                              <w:ind w:left="317"/>
                              <w:rPr>
                                <w:rFonts w:ascii="Predator" w:hAnsi="Predator"/>
                                <w:sz w:val="14"/>
                                <w:szCs w:val="14"/>
                              </w:rPr>
                            </w:pPr>
                          </w:p>
                        </w:tc>
                      </w:tr>
                      <w:tr w:rsidR="00110915" w:rsidRPr="00FB1DC9" w14:paraId="67E4301D" w14:textId="77777777" w:rsidTr="000A374F">
                        <w:tc>
                          <w:tcPr>
                            <w:tcW w:w="1509" w:type="dxa"/>
                            <w:shd w:val="clear" w:color="auto" w:fill="auto"/>
                          </w:tcPr>
                          <w:p w14:paraId="763D1F6E" w14:textId="77777777" w:rsidR="00110915" w:rsidRPr="003A3642" w:rsidRDefault="00110915" w:rsidP="0060709E">
                            <w:pPr>
                              <w:spacing w:after="0" w:line="240" w:lineRule="auto"/>
                              <w:rPr>
                                <w:rFonts w:ascii="Predator" w:hAnsi="Predator"/>
                                <w:b/>
                                <w:color w:val="00AECD"/>
                                <w:sz w:val="14"/>
                                <w:szCs w:val="14"/>
                              </w:rPr>
                            </w:pPr>
                            <w:r w:rsidRPr="003A3642">
                              <w:rPr>
                                <w:rFonts w:ascii="Predator" w:hAnsi="Predator"/>
                                <w:b/>
                                <w:color w:val="00AECD"/>
                                <w:sz w:val="14"/>
                                <w:szCs w:val="14"/>
                              </w:rPr>
                              <w:t>Operating system</w:t>
                            </w:r>
                            <w:r w:rsidR="000D76E3" w:rsidRPr="003A3642">
                              <w:rPr>
                                <w:rFonts w:ascii="Predator" w:hAnsi="Predator"/>
                                <w:color w:val="00AECD"/>
                                <w:sz w:val="14"/>
                                <w:szCs w:val="14"/>
                                <w:vertAlign w:val="superscript"/>
                              </w:rPr>
                              <w:t>1</w:t>
                            </w:r>
                            <w:r w:rsidR="001829C7" w:rsidRPr="003A3642">
                              <w:rPr>
                                <w:rFonts w:ascii="Predator" w:hAnsi="Predator"/>
                                <w:color w:val="00AECD"/>
                                <w:sz w:val="14"/>
                                <w:szCs w:val="14"/>
                                <w:vertAlign w:val="superscript"/>
                              </w:rPr>
                              <w:t>, 2</w:t>
                            </w:r>
                          </w:p>
                        </w:tc>
                        <w:tc>
                          <w:tcPr>
                            <w:tcW w:w="8348" w:type="dxa"/>
                            <w:gridSpan w:val="5"/>
                            <w:tcBorders>
                              <w:bottom w:val="single" w:sz="4" w:space="0" w:color="auto"/>
                            </w:tcBorders>
                            <w:shd w:val="clear" w:color="auto" w:fill="auto"/>
                          </w:tcPr>
                          <w:p w14:paraId="2BE349B5" w14:textId="77777777" w:rsidR="00405695" w:rsidRDefault="00876FC6" w:rsidP="00EF4CBA">
                            <w:pPr>
                              <w:spacing w:after="0" w:line="240" w:lineRule="auto"/>
                              <w:rPr>
                                <w:rFonts w:ascii="Predator" w:hAnsi="Predator"/>
                                <w:sz w:val="14"/>
                                <w:szCs w:val="14"/>
                              </w:rPr>
                            </w:pPr>
                            <w:r w:rsidRPr="00250CB2">
                              <w:rPr>
                                <w:rFonts w:ascii="Predator" w:hAnsi="Predator"/>
                                <w:sz w:val="14"/>
                                <w:szCs w:val="14"/>
                              </w:rPr>
                              <w:t>Windows 11</w:t>
                            </w:r>
                            <w:r w:rsidR="006771BD" w:rsidRPr="00250CB2">
                              <w:rPr>
                                <w:rFonts w:ascii="Predator" w:hAnsi="Predator"/>
                                <w:sz w:val="14"/>
                                <w:szCs w:val="14"/>
                              </w:rPr>
                              <w:t xml:space="preserve"> Home 64-bit.</w:t>
                            </w:r>
                          </w:p>
                          <w:p w14:paraId="21EBA34B" w14:textId="10B6BC4B" w:rsidR="00D60D07" w:rsidRPr="00250CB2" w:rsidRDefault="00D60D07" w:rsidP="00EF4CBA">
                            <w:pPr>
                              <w:spacing w:after="0" w:line="240" w:lineRule="auto"/>
                              <w:rPr>
                                <w:rFonts w:ascii="Predator" w:hAnsi="Predator"/>
                                <w:sz w:val="14"/>
                                <w:szCs w:val="14"/>
                              </w:rPr>
                            </w:pPr>
                          </w:p>
                        </w:tc>
                      </w:tr>
                      <w:tr w:rsidR="00FA6335" w:rsidRPr="00FB1DC9" w14:paraId="4F92650F" w14:textId="77777777" w:rsidTr="00AB35FB">
                        <w:tc>
                          <w:tcPr>
                            <w:tcW w:w="1509" w:type="dxa"/>
                            <w:shd w:val="clear" w:color="auto" w:fill="auto"/>
                          </w:tcPr>
                          <w:p w14:paraId="3816A765" w14:textId="77777777" w:rsidR="00FA6335" w:rsidRPr="003A3642" w:rsidRDefault="00FA6335" w:rsidP="00427D4D">
                            <w:pPr>
                              <w:spacing w:after="0" w:line="240" w:lineRule="auto"/>
                              <w:rPr>
                                <w:rFonts w:ascii="Predator" w:hAnsi="Predator"/>
                                <w:b/>
                                <w:color w:val="00AECD"/>
                                <w:sz w:val="14"/>
                                <w:szCs w:val="14"/>
                              </w:rPr>
                            </w:pPr>
                            <w:r w:rsidRPr="003A3642">
                              <w:rPr>
                                <w:rFonts w:ascii="Predator" w:hAnsi="Predator"/>
                                <w:b/>
                                <w:color w:val="00AECD"/>
                                <w:sz w:val="14"/>
                                <w:szCs w:val="14"/>
                              </w:rPr>
                              <w:t>CPU and chipset</w:t>
                            </w:r>
                            <w:r w:rsidRPr="003A3642">
                              <w:rPr>
                                <w:rFonts w:ascii="Predator" w:hAnsi="Predator"/>
                                <w:color w:val="00AECD"/>
                                <w:sz w:val="14"/>
                                <w:szCs w:val="14"/>
                                <w:vertAlign w:val="superscript"/>
                              </w:rPr>
                              <w:t>1</w:t>
                            </w:r>
                          </w:p>
                        </w:tc>
                        <w:tc>
                          <w:tcPr>
                            <w:tcW w:w="8348" w:type="dxa"/>
                            <w:gridSpan w:val="5"/>
                            <w:shd w:val="clear" w:color="auto" w:fill="auto"/>
                          </w:tcPr>
                          <w:p w14:paraId="39996173" w14:textId="77777777" w:rsidR="00FA6335" w:rsidRPr="00250CB2" w:rsidRDefault="00FA6335" w:rsidP="00906476">
                            <w:pPr>
                              <w:spacing w:after="0" w:line="240" w:lineRule="auto"/>
                              <w:rPr>
                                <w:rFonts w:ascii="Predator" w:hAnsi="Predator"/>
                                <w:bCs/>
                                <w:sz w:val="14"/>
                                <w:szCs w:val="14"/>
                              </w:rPr>
                            </w:pPr>
                            <w:r w:rsidRPr="00587409">
                              <w:rPr>
                                <w:rFonts w:ascii="Predator" w:hAnsi="Predator"/>
                                <w:b/>
                                <w:bCs/>
                                <w:sz w:val="14"/>
                                <w:szCs w:val="14"/>
                              </w:rPr>
                              <w:t>Intel</w:t>
                            </w:r>
                            <w:r w:rsidRPr="00587409">
                              <w:rPr>
                                <w:rFonts w:ascii="Predator" w:hAnsi="Predator"/>
                                <w:b/>
                                <w:bCs/>
                                <w:sz w:val="14"/>
                                <w:szCs w:val="14"/>
                                <w:vertAlign w:val="superscript"/>
                              </w:rPr>
                              <w:t>®</w:t>
                            </w:r>
                            <w:r w:rsidRPr="00587409">
                              <w:rPr>
                                <w:rFonts w:ascii="Predator" w:hAnsi="Predator"/>
                                <w:b/>
                                <w:bCs/>
                                <w:sz w:val="14"/>
                                <w:szCs w:val="14"/>
                              </w:rPr>
                              <w:t xml:space="preserve"> Core</w:t>
                            </w:r>
                            <w:r w:rsidRPr="00BA6899">
                              <w:rPr>
                                <w:rFonts w:ascii="Predator" w:hAnsi="Predator"/>
                                <w:b/>
                                <w:bCs/>
                                <w:sz w:val="14"/>
                                <w:szCs w:val="14"/>
                              </w:rPr>
                              <w:t>™</w:t>
                            </w:r>
                            <w:r w:rsidRPr="00587409">
                              <w:rPr>
                                <w:rFonts w:ascii="Predator" w:hAnsi="Predator"/>
                                <w:b/>
                                <w:bCs/>
                                <w:sz w:val="14"/>
                                <w:szCs w:val="14"/>
                              </w:rPr>
                              <w:t xml:space="preserve"> </w:t>
                            </w:r>
                            <w:r w:rsidRPr="008C64BE">
                              <w:rPr>
                                <w:rFonts w:ascii="Predator" w:hAnsi="Predator"/>
                                <w:b/>
                                <w:bCs/>
                                <w:sz w:val="14"/>
                                <w:szCs w:val="14"/>
                              </w:rPr>
                              <w:t xml:space="preserve">Ultra 9 </w:t>
                            </w:r>
                            <w:r w:rsidRPr="00250CB2">
                              <w:rPr>
                                <w:rFonts w:ascii="Predator" w:hAnsi="Predator"/>
                                <w:bCs/>
                                <w:sz w:val="14"/>
                                <w:szCs w:val="14"/>
                              </w:rPr>
                              <w:t>processor</w:t>
                            </w:r>
                            <w:r>
                              <w:rPr>
                                <w:rFonts w:ascii="Predator" w:hAnsi="Predator"/>
                                <w:bCs/>
                                <w:sz w:val="14"/>
                                <w:szCs w:val="14"/>
                              </w:rPr>
                              <w:t xml:space="preserve"> </w:t>
                            </w:r>
                            <w:r w:rsidRPr="00356D71">
                              <w:rPr>
                                <w:rFonts w:ascii="Predator" w:hAnsi="Predator"/>
                                <w:b/>
                                <w:bCs/>
                                <w:sz w:val="14"/>
                                <w:szCs w:val="14"/>
                              </w:rPr>
                              <w:t>285K</w:t>
                            </w:r>
                          </w:p>
                          <w:p w14:paraId="410C4B24" w14:textId="77777777" w:rsidR="00FA6335" w:rsidRDefault="00FA6335" w:rsidP="00CD20C4">
                            <w:pPr>
                              <w:spacing w:after="0" w:line="240" w:lineRule="auto"/>
                              <w:rPr>
                                <w:rFonts w:ascii="Predator" w:hAnsi="Predator"/>
                                <w:sz w:val="14"/>
                                <w:szCs w:val="14"/>
                              </w:rPr>
                            </w:pPr>
                            <w:r w:rsidRPr="008C64BE">
                              <w:rPr>
                                <w:rFonts w:ascii="Predator" w:hAnsi="Predator"/>
                                <w:sz w:val="14"/>
                                <w:szCs w:val="14"/>
                              </w:rPr>
                              <w:t>Chipset: Intel</w:t>
                            </w:r>
                            <w:r w:rsidRPr="008C64BE">
                              <w:rPr>
                                <w:rFonts w:ascii="Predator" w:hAnsi="Predator"/>
                                <w:sz w:val="14"/>
                                <w:szCs w:val="14"/>
                                <w:vertAlign w:val="superscript"/>
                              </w:rPr>
                              <w:t>®</w:t>
                            </w:r>
                            <w:r w:rsidRPr="008C64BE">
                              <w:rPr>
                                <w:rFonts w:ascii="Predator" w:hAnsi="Predator"/>
                                <w:sz w:val="14"/>
                                <w:szCs w:val="14"/>
                              </w:rPr>
                              <w:t xml:space="preserve"> Z890 Chipset</w:t>
                            </w:r>
                          </w:p>
                          <w:p w14:paraId="7788A0EC" w14:textId="5F988CE7" w:rsidR="00FA6335" w:rsidRPr="00D15599" w:rsidRDefault="00FA6335" w:rsidP="00CD20C4">
                            <w:pPr>
                              <w:spacing w:after="0" w:line="240" w:lineRule="auto"/>
                              <w:rPr>
                                <w:rFonts w:ascii="Predator" w:hAnsi="Predator"/>
                                <w:bCs/>
                                <w:sz w:val="14"/>
                                <w:szCs w:val="14"/>
                              </w:rPr>
                            </w:pPr>
                            <w:r w:rsidRPr="00FA6335">
                              <w:rPr>
                                <w:rFonts w:ascii="Predator" w:hAnsi="Predator"/>
                                <w:sz w:val="14"/>
                                <w:szCs w:val="14"/>
                              </w:rPr>
                              <w:t>(Notice: The device is compatible with Thunderbolt</w:t>
                            </w:r>
                            <w:r w:rsidR="00171547" w:rsidRPr="00CC30E7">
                              <w:rPr>
                                <w:rFonts w:ascii="Predator" w:hAnsi="Predator"/>
                                <w:sz w:val="14"/>
                                <w:szCs w:val="14"/>
                              </w:rPr>
                              <w:t>™</w:t>
                            </w:r>
                            <w:r w:rsidR="00171547">
                              <w:rPr>
                                <w:rFonts w:ascii="Predator" w:hAnsi="Predator"/>
                                <w:sz w:val="14"/>
                                <w:szCs w:val="14"/>
                              </w:rPr>
                              <w:t xml:space="preserve"> </w:t>
                            </w:r>
                            <w:r w:rsidRPr="00FA6335">
                              <w:rPr>
                                <w:rFonts w:ascii="Predator" w:hAnsi="Predator"/>
                                <w:sz w:val="14"/>
                                <w:szCs w:val="14"/>
                              </w:rPr>
                              <w:t>data while using Intel KF series processor.)</w:t>
                            </w:r>
                          </w:p>
                        </w:tc>
                      </w:tr>
                      <w:tr w:rsidR="00F46147" w:rsidRPr="00FB1DC9" w14:paraId="284DB155" w14:textId="77777777" w:rsidTr="000A374F">
                        <w:tc>
                          <w:tcPr>
                            <w:tcW w:w="1509" w:type="dxa"/>
                            <w:shd w:val="clear" w:color="auto" w:fill="auto"/>
                          </w:tcPr>
                          <w:p w14:paraId="3E3BDCDF" w14:textId="77777777" w:rsidR="00F46147" w:rsidRPr="003A3642" w:rsidRDefault="00F46147" w:rsidP="00906476">
                            <w:pPr>
                              <w:spacing w:after="0" w:line="240" w:lineRule="auto"/>
                              <w:rPr>
                                <w:rFonts w:ascii="Predator" w:hAnsi="Predator"/>
                                <w:b/>
                                <w:color w:val="00AECD"/>
                                <w:sz w:val="14"/>
                                <w:szCs w:val="14"/>
                              </w:rPr>
                            </w:pPr>
                            <w:r w:rsidRPr="003A3642">
                              <w:rPr>
                                <w:rFonts w:ascii="Predator" w:hAnsi="Predator"/>
                                <w:b/>
                                <w:color w:val="00AECD"/>
                                <w:sz w:val="14"/>
                                <w:szCs w:val="14"/>
                              </w:rPr>
                              <w:t>Memory</w:t>
                            </w:r>
                            <w:r w:rsidR="00906476" w:rsidRPr="003A3642">
                              <w:rPr>
                                <w:rFonts w:ascii="Predator" w:hAnsi="Predator"/>
                                <w:color w:val="00AECD"/>
                                <w:sz w:val="14"/>
                                <w:szCs w:val="14"/>
                                <w:vertAlign w:val="superscript"/>
                              </w:rPr>
                              <w:t>1, 3, 4</w:t>
                            </w:r>
                          </w:p>
                        </w:tc>
                        <w:tc>
                          <w:tcPr>
                            <w:tcW w:w="8348" w:type="dxa"/>
                            <w:gridSpan w:val="5"/>
                            <w:shd w:val="clear" w:color="auto" w:fill="auto"/>
                          </w:tcPr>
                          <w:p w14:paraId="453A636D" w14:textId="4E5DD98C" w:rsidR="008C64BE" w:rsidRPr="00E7779B" w:rsidRDefault="00E7779B" w:rsidP="00E85AA3">
                            <w:pPr>
                              <w:pStyle w:val="Odstavecseseznamem"/>
                              <w:spacing w:after="0" w:line="240" w:lineRule="auto"/>
                              <w:ind w:left="0"/>
                              <w:rPr>
                                <w:rFonts w:ascii="Predator" w:hAnsi="Predator"/>
                                <w:sz w:val="14"/>
                                <w:szCs w:val="14"/>
                                <w:lang w:val="nl-NL"/>
                              </w:rPr>
                            </w:pPr>
                            <w:r>
                              <w:rPr>
                                <w:rFonts w:ascii="Predator" w:hAnsi="Predator"/>
                                <w:sz w:val="14"/>
                                <w:szCs w:val="14"/>
                                <w:lang w:val="nl-NL"/>
                              </w:rPr>
                              <w:t>64</w:t>
                            </w:r>
                            <w:r w:rsidR="008C64BE" w:rsidRPr="00E7779B">
                              <w:rPr>
                                <w:rFonts w:ascii="Predator" w:hAnsi="Predator"/>
                                <w:sz w:val="14"/>
                                <w:szCs w:val="14"/>
                                <w:lang w:val="nl-NL"/>
                              </w:rPr>
                              <w:t xml:space="preserve"> GB DDR5 5600</w:t>
                            </w:r>
                            <w:r>
                              <w:rPr>
                                <w:rFonts w:ascii="Predator" w:hAnsi="Predator"/>
                                <w:sz w:val="14"/>
                                <w:szCs w:val="14"/>
                                <w:lang w:val="nl-NL"/>
                              </w:rPr>
                              <w:t xml:space="preserve"> </w:t>
                            </w:r>
                            <w:r w:rsidR="008C64BE" w:rsidRPr="00E7779B">
                              <w:rPr>
                                <w:rFonts w:ascii="Predator" w:hAnsi="Predator"/>
                                <w:sz w:val="14"/>
                                <w:szCs w:val="14"/>
                                <w:lang w:val="nl-NL"/>
                              </w:rPr>
                              <w:t>MHz RGB</w:t>
                            </w:r>
                          </w:p>
                          <w:p w14:paraId="0A8B97DD" w14:textId="1AA8AC22" w:rsidR="001829C7" w:rsidRPr="00250CB2" w:rsidRDefault="00D419DC" w:rsidP="00E85AA3">
                            <w:pPr>
                              <w:pStyle w:val="Odstavecseseznamem"/>
                              <w:spacing w:after="0" w:line="240" w:lineRule="auto"/>
                              <w:ind w:left="0"/>
                              <w:rPr>
                                <w:rFonts w:ascii="Predator" w:hAnsi="Predator"/>
                                <w:sz w:val="14"/>
                                <w:szCs w:val="14"/>
                              </w:rPr>
                            </w:pPr>
                            <w:r w:rsidRPr="00250CB2">
                              <w:rPr>
                                <w:rFonts w:ascii="Predator" w:hAnsi="Predator"/>
                                <w:sz w:val="14"/>
                                <w:szCs w:val="14"/>
                              </w:rPr>
                              <w:t xml:space="preserve">Up to </w:t>
                            </w:r>
                            <w:r w:rsidR="008C64BE" w:rsidRPr="008C64BE">
                              <w:rPr>
                                <w:rFonts w:ascii="Predator" w:hAnsi="Predator"/>
                                <w:sz w:val="14"/>
                                <w:szCs w:val="14"/>
                              </w:rPr>
                              <w:t xml:space="preserve">128 GB of </w:t>
                            </w:r>
                            <w:r w:rsidR="00DC245B" w:rsidRPr="00DC245B">
                              <w:rPr>
                                <w:rFonts w:ascii="Predator" w:hAnsi="Predator"/>
                                <w:sz w:val="14"/>
                                <w:szCs w:val="14"/>
                              </w:rPr>
                              <w:t>Dual-channel DDR5 4400</w:t>
                            </w:r>
                            <w:r w:rsidR="00DC245B">
                              <w:rPr>
                                <w:rFonts w:ascii="Predator" w:hAnsi="Predator"/>
                                <w:sz w:val="14"/>
                                <w:szCs w:val="14"/>
                              </w:rPr>
                              <w:t xml:space="preserve"> </w:t>
                            </w:r>
                            <w:r w:rsidR="008C64BE" w:rsidRPr="008C64BE">
                              <w:rPr>
                                <w:rFonts w:ascii="Predator" w:hAnsi="Predator"/>
                                <w:sz w:val="14"/>
                                <w:szCs w:val="14"/>
                              </w:rPr>
                              <w:t>MHz</w:t>
                            </w:r>
                          </w:p>
                        </w:tc>
                      </w:tr>
                      <w:tr w:rsidR="001829C7" w:rsidRPr="00FB1DC9" w14:paraId="310820B6" w14:textId="77777777" w:rsidTr="000A374F">
                        <w:tc>
                          <w:tcPr>
                            <w:tcW w:w="1509" w:type="dxa"/>
                            <w:shd w:val="clear" w:color="auto" w:fill="auto"/>
                          </w:tcPr>
                          <w:p w14:paraId="4798DE9F" w14:textId="77777777" w:rsidR="001829C7" w:rsidRPr="003A3642" w:rsidRDefault="001829C7" w:rsidP="001829C7">
                            <w:pPr>
                              <w:spacing w:after="0" w:line="240" w:lineRule="auto"/>
                              <w:rPr>
                                <w:rFonts w:ascii="Predator" w:hAnsi="Predator"/>
                                <w:b/>
                                <w:color w:val="00AECD"/>
                                <w:sz w:val="14"/>
                                <w:szCs w:val="14"/>
                              </w:rPr>
                            </w:pPr>
                            <w:r w:rsidRPr="003A3642">
                              <w:rPr>
                                <w:rFonts w:ascii="Predator" w:hAnsi="Predator"/>
                                <w:b/>
                                <w:color w:val="00AECD"/>
                                <w:sz w:val="14"/>
                                <w:szCs w:val="14"/>
                              </w:rPr>
                              <w:t>Storage</w:t>
                            </w:r>
                            <w:r w:rsidRPr="003A3642">
                              <w:rPr>
                                <w:rFonts w:ascii="Predator" w:hAnsi="Predator"/>
                                <w:color w:val="00AECD"/>
                                <w:sz w:val="14"/>
                                <w:szCs w:val="14"/>
                                <w:vertAlign w:val="superscript"/>
                              </w:rPr>
                              <w:t>1, 5</w:t>
                            </w:r>
                          </w:p>
                        </w:tc>
                        <w:tc>
                          <w:tcPr>
                            <w:tcW w:w="8348" w:type="dxa"/>
                            <w:gridSpan w:val="5"/>
                            <w:shd w:val="clear" w:color="auto" w:fill="auto"/>
                          </w:tcPr>
                          <w:p w14:paraId="4EA1644F" w14:textId="77777777" w:rsidR="001829C7" w:rsidRPr="00250CB2" w:rsidRDefault="001829C7" w:rsidP="003273A4">
                            <w:pPr>
                              <w:spacing w:after="0" w:line="240" w:lineRule="auto"/>
                              <w:rPr>
                                <w:rFonts w:ascii="Predator" w:hAnsi="Predator"/>
                                <w:b/>
                                <w:sz w:val="14"/>
                                <w:szCs w:val="14"/>
                              </w:rPr>
                            </w:pPr>
                            <w:r w:rsidRPr="00250CB2">
                              <w:rPr>
                                <w:rFonts w:ascii="Predator" w:hAnsi="Predator"/>
                                <w:b/>
                                <w:sz w:val="14"/>
                                <w:szCs w:val="14"/>
                              </w:rPr>
                              <w:t>Hard disk drive</w:t>
                            </w:r>
                            <w:r w:rsidRPr="00250CB2">
                              <w:rPr>
                                <w:rFonts w:ascii="Predator" w:hAnsi="Predator"/>
                                <w:sz w:val="14"/>
                                <w:szCs w:val="14"/>
                              </w:rPr>
                              <w:t xml:space="preserve"> </w:t>
                            </w:r>
                          </w:p>
                          <w:p w14:paraId="680C0AD3" w14:textId="016FBAF0" w:rsidR="007E545A" w:rsidRPr="00250CB2" w:rsidRDefault="00CC30E7" w:rsidP="00CC30E7">
                            <w:pPr>
                              <w:pStyle w:val="Odstavecseseznamem"/>
                              <w:numPr>
                                <w:ilvl w:val="0"/>
                                <w:numId w:val="8"/>
                              </w:numPr>
                              <w:spacing w:after="0" w:line="240" w:lineRule="auto"/>
                              <w:ind w:left="175" w:hanging="141"/>
                              <w:rPr>
                                <w:rFonts w:ascii="Predator" w:hAnsi="Predator"/>
                                <w:sz w:val="14"/>
                                <w:szCs w:val="14"/>
                              </w:rPr>
                            </w:pPr>
                            <w:r w:rsidRPr="00CC30E7">
                              <w:rPr>
                                <w:rFonts w:ascii="Predator" w:hAnsi="Predator"/>
                                <w:sz w:val="14"/>
                                <w:szCs w:val="14"/>
                              </w:rPr>
                              <w:t>2048 GB M.2 2280 PCI-e Gen4 Performance SSD</w:t>
                            </w:r>
                          </w:p>
                        </w:tc>
                      </w:tr>
                      <w:tr w:rsidR="001829C7" w:rsidRPr="00FB1DC9" w14:paraId="2E1CB50A" w14:textId="77777777" w:rsidTr="000A374F">
                        <w:tc>
                          <w:tcPr>
                            <w:tcW w:w="1509" w:type="dxa"/>
                            <w:shd w:val="clear" w:color="auto" w:fill="auto"/>
                          </w:tcPr>
                          <w:p w14:paraId="1FDBBAB7" w14:textId="77777777" w:rsidR="001829C7" w:rsidRPr="003A3642" w:rsidRDefault="001829C7" w:rsidP="00427D4D">
                            <w:pPr>
                              <w:spacing w:after="0" w:line="240" w:lineRule="auto"/>
                              <w:rPr>
                                <w:rFonts w:ascii="Predator" w:hAnsi="Predator"/>
                                <w:b/>
                                <w:color w:val="00AECD"/>
                                <w:sz w:val="14"/>
                                <w:szCs w:val="14"/>
                              </w:rPr>
                            </w:pPr>
                            <w:r w:rsidRPr="003A3642">
                              <w:rPr>
                                <w:rFonts w:ascii="Predator" w:hAnsi="Predator"/>
                                <w:b/>
                                <w:color w:val="00AECD"/>
                                <w:sz w:val="14"/>
                                <w:szCs w:val="14"/>
                              </w:rPr>
                              <w:t>Graphics</w:t>
                            </w:r>
                            <w:r w:rsidRPr="003A3642">
                              <w:rPr>
                                <w:rFonts w:ascii="Predator" w:hAnsi="Predator"/>
                                <w:color w:val="00AECD"/>
                                <w:sz w:val="14"/>
                                <w:szCs w:val="14"/>
                                <w:vertAlign w:val="superscript"/>
                              </w:rPr>
                              <w:t>6</w:t>
                            </w:r>
                          </w:p>
                        </w:tc>
                        <w:tc>
                          <w:tcPr>
                            <w:tcW w:w="8348" w:type="dxa"/>
                            <w:gridSpan w:val="5"/>
                            <w:shd w:val="clear" w:color="auto" w:fill="auto"/>
                          </w:tcPr>
                          <w:p w14:paraId="6F807530" w14:textId="30B292C1" w:rsidR="0080673C" w:rsidRPr="00CC30E7" w:rsidRDefault="00BA6899" w:rsidP="001829C7">
                            <w:pPr>
                              <w:spacing w:after="0" w:line="240" w:lineRule="auto"/>
                              <w:rPr>
                                <w:rFonts w:ascii="Predator" w:hAnsi="Predator"/>
                                <w:b/>
                                <w:bCs/>
                                <w:sz w:val="14"/>
                                <w:szCs w:val="14"/>
                              </w:rPr>
                            </w:pPr>
                            <w:r w:rsidRPr="00BA6899">
                              <w:rPr>
                                <w:rFonts w:ascii="Predator" w:hAnsi="Predator"/>
                                <w:b/>
                                <w:bCs/>
                                <w:sz w:val="14"/>
                                <w:szCs w:val="14"/>
                              </w:rPr>
                              <w:t>NVIDIA</w:t>
                            </w:r>
                            <w:r w:rsidRPr="00BA6899">
                              <w:rPr>
                                <w:rFonts w:ascii="Predator" w:hAnsi="Predator"/>
                                <w:b/>
                                <w:bCs/>
                                <w:sz w:val="14"/>
                                <w:szCs w:val="14"/>
                                <w:vertAlign w:val="superscript"/>
                              </w:rPr>
                              <w:t>®</w:t>
                            </w:r>
                            <w:r w:rsidRPr="00BA6899">
                              <w:rPr>
                                <w:rFonts w:ascii="Predator" w:hAnsi="Predator"/>
                                <w:b/>
                                <w:bCs/>
                                <w:sz w:val="14"/>
                                <w:szCs w:val="14"/>
                              </w:rPr>
                              <w:t xml:space="preserve"> GeForce RTX™ </w:t>
                            </w:r>
                            <w:r w:rsidR="00E7779B">
                              <w:rPr>
                                <w:rFonts w:ascii="Predator" w:hAnsi="Predator"/>
                                <w:b/>
                                <w:bCs/>
                                <w:sz w:val="14"/>
                                <w:szCs w:val="14"/>
                              </w:rPr>
                              <w:t>509</w:t>
                            </w:r>
                            <w:r w:rsidRPr="00BA6899">
                              <w:rPr>
                                <w:rFonts w:ascii="Predator" w:hAnsi="Predator"/>
                                <w:b/>
                                <w:bCs/>
                                <w:sz w:val="14"/>
                                <w:szCs w:val="14"/>
                              </w:rPr>
                              <w:t xml:space="preserve">0 </w:t>
                            </w:r>
                            <w:r w:rsidR="00CC30E7" w:rsidRPr="00CC30E7">
                              <w:rPr>
                                <w:rFonts w:ascii="Predator" w:hAnsi="Predator"/>
                                <w:sz w:val="14"/>
                                <w:szCs w:val="14"/>
                              </w:rPr>
                              <w:t xml:space="preserve">with </w:t>
                            </w:r>
                            <w:r w:rsidR="00E7779B">
                              <w:rPr>
                                <w:rFonts w:ascii="Predator" w:hAnsi="Predator"/>
                                <w:sz w:val="14"/>
                                <w:szCs w:val="14"/>
                              </w:rPr>
                              <w:t>32</w:t>
                            </w:r>
                            <w:r w:rsidR="00CC30E7" w:rsidRPr="00CC30E7">
                              <w:rPr>
                                <w:rFonts w:ascii="Predator" w:hAnsi="Predator"/>
                                <w:sz w:val="14"/>
                                <w:szCs w:val="14"/>
                              </w:rPr>
                              <w:t xml:space="preserve"> GB of GDDR</w:t>
                            </w:r>
                            <w:r w:rsidR="00E7779B">
                              <w:rPr>
                                <w:rFonts w:ascii="Predator" w:hAnsi="Predator"/>
                                <w:sz w:val="14"/>
                                <w:szCs w:val="14"/>
                              </w:rPr>
                              <w:t>7</w:t>
                            </w:r>
                          </w:p>
                        </w:tc>
                      </w:tr>
                      <w:tr w:rsidR="001829C7" w:rsidRPr="00FB1DC9" w14:paraId="6D49492E" w14:textId="77777777" w:rsidTr="000A374F">
                        <w:tc>
                          <w:tcPr>
                            <w:tcW w:w="1509" w:type="dxa"/>
                            <w:shd w:val="clear" w:color="auto" w:fill="auto"/>
                          </w:tcPr>
                          <w:p w14:paraId="1E5A0B30" w14:textId="77777777" w:rsidR="001829C7" w:rsidRPr="003A3642" w:rsidRDefault="001829C7" w:rsidP="00427D4D">
                            <w:pPr>
                              <w:spacing w:after="0" w:line="240" w:lineRule="auto"/>
                              <w:rPr>
                                <w:rFonts w:ascii="Predator" w:hAnsi="Predator"/>
                                <w:b/>
                                <w:color w:val="00AECD"/>
                                <w:sz w:val="14"/>
                                <w:szCs w:val="14"/>
                              </w:rPr>
                            </w:pPr>
                            <w:r w:rsidRPr="003A3642">
                              <w:rPr>
                                <w:rFonts w:ascii="Predator" w:hAnsi="Predator"/>
                                <w:b/>
                                <w:color w:val="00AECD"/>
                                <w:sz w:val="14"/>
                                <w:szCs w:val="14"/>
                              </w:rPr>
                              <w:t>Audio</w:t>
                            </w:r>
                          </w:p>
                        </w:tc>
                        <w:tc>
                          <w:tcPr>
                            <w:tcW w:w="8348" w:type="dxa"/>
                            <w:gridSpan w:val="5"/>
                            <w:shd w:val="clear" w:color="auto" w:fill="auto"/>
                          </w:tcPr>
                          <w:p w14:paraId="7F6C0002" w14:textId="77777777" w:rsidR="001829C7" w:rsidRPr="00250CB2" w:rsidRDefault="00B910C5" w:rsidP="00D07FC5">
                            <w:pPr>
                              <w:spacing w:after="0" w:line="240" w:lineRule="auto"/>
                              <w:rPr>
                                <w:rFonts w:ascii="Predator" w:hAnsi="Predator"/>
                                <w:sz w:val="14"/>
                                <w:szCs w:val="14"/>
                              </w:rPr>
                            </w:pPr>
                            <w:r w:rsidRPr="00250CB2">
                              <w:rPr>
                                <w:rFonts w:ascii="Predator" w:hAnsi="Predator"/>
                                <w:sz w:val="14"/>
                                <w:szCs w:val="14"/>
                              </w:rPr>
                              <w:t>DTS:X</w:t>
                            </w:r>
                            <w:r w:rsidRPr="00250CB2">
                              <w:rPr>
                                <w:rFonts w:ascii="Predator" w:hAnsi="Predator"/>
                                <w:sz w:val="14"/>
                                <w:szCs w:val="14"/>
                                <w:vertAlign w:val="superscript"/>
                              </w:rPr>
                              <w:t>®</w:t>
                            </w:r>
                            <w:r w:rsidRPr="00250CB2">
                              <w:rPr>
                                <w:rFonts w:ascii="Predator" w:hAnsi="Predator"/>
                                <w:sz w:val="14"/>
                                <w:szCs w:val="14"/>
                              </w:rPr>
                              <w:t xml:space="preserve"> Ultra</w:t>
                            </w:r>
                          </w:p>
                        </w:tc>
                      </w:tr>
                      <w:tr w:rsidR="00214B9F" w:rsidRPr="00FB1DC9" w14:paraId="7C6F0B96" w14:textId="77777777" w:rsidTr="000A374F">
                        <w:tc>
                          <w:tcPr>
                            <w:tcW w:w="1509" w:type="dxa"/>
                            <w:shd w:val="clear" w:color="auto" w:fill="auto"/>
                          </w:tcPr>
                          <w:p w14:paraId="2F895EAD" w14:textId="5161F76D" w:rsidR="00214B9F" w:rsidRPr="003A3642" w:rsidRDefault="00214B9F" w:rsidP="00427D4D">
                            <w:pPr>
                              <w:spacing w:after="0" w:line="240" w:lineRule="auto"/>
                              <w:rPr>
                                <w:rFonts w:ascii="Predator" w:hAnsi="Predator"/>
                                <w:b/>
                                <w:color w:val="00AECD"/>
                                <w:sz w:val="14"/>
                                <w:szCs w:val="14"/>
                              </w:rPr>
                            </w:pPr>
                            <w:r w:rsidRPr="003A3642">
                              <w:rPr>
                                <w:rFonts w:ascii="Predator" w:hAnsi="Predator"/>
                                <w:b/>
                                <w:color w:val="00AECD"/>
                                <w:sz w:val="14"/>
                                <w:szCs w:val="14"/>
                              </w:rPr>
                              <w:t>Communication</w:t>
                            </w:r>
                            <w:r w:rsidR="00583D59">
                              <w:rPr>
                                <w:rFonts w:ascii="Predator" w:hAnsi="Predator"/>
                                <w:color w:val="00AECD"/>
                                <w:sz w:val="14"/>
                                <w:szCs w:val="14"/>
                                <w:vertAlign w:val="superscript"/>
                              </w:rPr>
                              <w:t>7</w:t>
                            </w:r>
                          </w:p>
                        </w:tc>
                        <w:tc>
                          <w:tcPr>
                            <w:tcW w:w="8348" w:type="dxa"/>
                            <w:gridSpan w:val="5"/>
                            <w:shd w:val="clear" w:color="auto" w:fill="auto"/>
                          </w:tcPr>
                          <w:p w14:paraId="4401DB27" w14:textId="77777777" w:rsidR="00214B9F" w:rsidRPr="00250CB2" w:rsidRDefault="00214B9F" w:rsidP="001829C7">
                            <w:pPr>
                              <w:spacing w:after="0" w:line="240" w:lineRule="auto"/>
                              <w:rPr>
                                <w:rFonts w:ascii="Predator" w:hAnsi="Predator"/>
                                <w:b/>
                                <w:sz w:val="14"/>
                                <w:szCs w:val="14"/>
                              </w:rPr>
                            </w:pPr>
                            <w:r w:rsidRPr="00250CB2">
                              <w:rPr>
                                <w:rFonts w:ascii="Predator" w:hAnsi="Predator"/>
                                <w:b/>
                                <w:sz w:val="14"/>
                                <w:szCs w:val="14"/>
                              </w:rPr>
                              <w:t>WLAN</w:t>
                            </w:r>
                          </w:p>
                          <w:p w14:paraId="620888A5" w14:textId="40D31296" w:rsidR="00583D59" w:rsidRPr="00583D59" w:rsidRDefault="00CC30E7" w:rsidP="00583D59">
                            <w:pPr>
                              <w:pStyle w:val="Odstavecseseznamem"/>
                              <w:numPr>
                                <w:ilvl w:val="0"/>
                                <w:numId w:val="8"/>
                              </w:numPr>
                              <w:spacing w:after="0" w:line="240" w:lineRule="auto"/>
                              <w:ind w:left="175" w:hanging="141"/>
                              <w:rPr>
                                <w:rFonts w:ascii="Predator" w:hAnsi="Predator"/>
                                <w:sz w:val="14"/>
                                <w:szCs w:val="14"/>
                              </w:rPr>
                            </w:pPr>
                            <w:r w:rsidRPr="00CC30E7">
                              <w:rPr>
                                <w:rFonts w:ascii="Predator" w:hAnsi="Predator"/>
                                <w:sz w:val="14"/>
                                <w:szCs w:val="14"/>
                              </w:rPr>
                              <w:t>802.11ax/ac/a/b/g/n, Wi-Fi 6E and Bluetooth</w:t>
                            </w:r>
                            <w:r w:rsidRPr="00CC30E7">
                              <w:rPr>
                                <w:rFonts w:ascii="Predator" w:hAnsi="Predator"/>
                                <w:sz w:val="14"/>
                                <w:szCs w:val="14"/>
                                <w:vertAlign w:val="superscript"/>
                              </w:rPr>
                              <w:t>®</w:t>
                            </w:r>
                            <w:r w:rsidRPr="00CC30E7">
                              <w:rPr>
                                <w:rFonts w:ascii="Predator" w:hAnsi="Predator"/>
                                <w:sz w:val="14"/>
                                <w:szCs w:val="14"/>
                              </w:rPr>
                              <w:t xml:space="preserve"> 5.3</w:t>
                            </w:r>
                          </w:p>
                        </w:tc>
                      </w:tr>
                      <w:tr w:rsidR="00FC7D9D" w:rsidRPr="00FB1DC9" w14:paraId="26DF56BD" w14:textId="77777777" w:rsidTr="000A374F">
                        <w:tc>
                          <w:tcPr>
                            <w:tcW w:w="1509" w:type="dxa"/>
                            <w:shd w:val="clear" w:color="auto" w:fill="auto"/>
                          </w:tcPr>
                          <w:p w14:paraId="4B1C7E0A" w14:textId="77777777" w:rsidR="00FC7D9D" w:rsidRPr="003A3642" w:rsidRDefault="00FC7D9D" w:rsidP="00427D4D">
                            <w:pPr>
                              <w:spacing w:after="0" w:line="240" w:lineRule="auto"/>
                              <w:rPr>
                                <w:rFonts w:ascii="Predator" w:hAnsi="Predator"/>
                                <w:b/>
                                <w:color w:val="00AECD"/>
                                <w:sz w:val="14"/>
                                <w:szCs w:val="14"/>
                              </w:rPr>
                            </w:pPr>
                            <w:r w:rsidRPr="003A3642">
                              <w:rPr>
                                <w:rFonts w:ascii="Predator" w:hAnsi="Predator"/>
                                <w:b/>
                                <w:color w:val="00AECD"/>
                                <w:sz w:val="14"/>
                                <w:szCs w:val="14"/>
                              </w:rPr>
                              <w:t>Expansion slot(s)</w:t>
                            </w:r>
                          </w:p>
                        </w:tc>
                        <w:tc>
                          <w:tcPr>
                            <w:tcW w:w="4186" w:type="dxa"/>
                            <w:gridSpan w:val="3"/>
                            <w:shd w:val="clear" w:color="auto" w:fill="auto"/>
                          </w:tcPr>
                          <w:p w14:paraId="1F1C2BEA" w14:textId="173396D2" w:rsidR="00BF1053" w:rsidRPr="00250CB2" w:rsidRDefault="00386844" w:rsidP="00BF1053">
                            <w:pPr>
                              <w:spacing w:after="0" w:line="240" w:lineRule="auto"/>
                              <w:rPr>
                                <w:rFonts w:ascii="Predator" w:hAnsi="Predator"/>
                                <w:sz w:val="14"/>
                                <w:szCs w:val="14"/>
                              </w:rPr>
                            </w:pPr>
                            <w:r w:rsidRPr="00250CB2">
                              <w:rPr>
                                <w:rFonts w:ascii="Predator" w:hAnsi="Predator"/>
                                <w:sz w:val="14"/>
                                <w:szCs w:val="14"/>
                              </w:rPr>
                              <w:t>M.2 slot (for SSD)</w:t>
                            </w:r>
                            <w:r w:rsidR="006C1DD2" w:rsidRPr="00250CB2">
                              <w:rPr>
                                <w:rFonts w:ascii="Predator" w:hAnsi="Predator"/>
                                <w:sz w:val="14"/>
                                <w:szCs w:val="14"/>
                              </w:rPr>
                              <w:t xml:space="preserve">: </w:t>
                            </w:r>
                            <w:r w:rsidR="00CC30E7">
                              <w:rPr>
                                <w:rFonts w:ascii="Predator" w:hAnsi="Predator"/>
                                <w:sz w:val="14"/>
                                <w:szCs w:val="14"/>
                              </w:rPr>
                              <w:t>3</w:t>
                            </w:r>
                          </w:p>
                          <w:p w14:paraId="16CD612A" w14:textId="77777777" w:rsidR="00FC7D9D" w:rsidRPr="00250CB2" w:rsidRDefault="00386844" w:rsidP="009F07A6">
                            <w:pPr>
                              <w:spacing w:after="0" w:line="240" w:lineRule="auto"/>
                              <w:rPr>
                                <w:rFonts w:ascii="Predator" w:hAnsi="Predator"/>
                                <w:sz w:val="14"/>
                                <w:szCs w:val="14"/>
                              </w:rPr>
                            </w:pPr>
                            <w:r w:rsidRPr="00250CB2">
                              <w:rPr>
                                <w:rFonts w:ascii="Predator" w:hAnsi="Predator"/>
                                <w:sz w:val="14"/>
                                <w:szCs w:val="14"/>
                              </w:rPr>
                              <w:t>M.2 slot (for WLAN): 1</w:t>
                            </w:r>
                          </w:p>
                        </w:tc>
                        <w:tc>
                          <w:tcPr>
                            <w:tcW w:w="4162" w:type="dxa"/>
                            <w:gridSpan w:val="2"/>
                            <w:shd w:val="clear" w:color="auto" w:fill="auto"/>
                          </w:tcPr>
                          <w:p w14:paraId="601541BA" w14:textId="43828B96" w:rsidR="00FC7D9D" w:rsidRPr="00250CB2" w:rsidRDefault="00386844" w:rsidP="00386844">
                            <w:pPr>
                              <w:spacing w:after="0" w:line="240" w:lineRule="auto"/>
                              <w:rPr>
                                <w:rFonts w:ascii="Predator" w:hAnsi="Predator"/>
                                <w:sz w:val="14"/>
                                <w:szCs w:val="14"/>
                              </w:rPr>
                            </w:pPr>
                            <w:r w:rsidRPr="00250CB2">
                              <w:rPr>
                                <w:rFonts w:ascii="Predator" w:hAnsi="Predator"/>
                                <w:sz w:val="14"/>
                                <w:szCs w:val="14"/>
                              </w:rPr>
                              <w:t>PCIe x16</w:t>
                            </w:r>
                            <w:r w:rsidR="00727D8A" w:rsidRPr="00250CB2">
                              <w:rPr>
                                <w:rFonts w:ascii="Predator" w:hAnsi="Predator"/>
                                <w:sz w:val="14"/>
                                <w:szCs w:val="14"/>
                              </w:rPr>
                              <w:t xml:space="preserve"> slot</w:t>
                            </w:r>
                            <w:r w:rsidR="00F32753" w:rsidRPr="00250CB2">
                              <w:rPr>
                                <w:rFonts w:ascii="Predator" w:hAnsi="Predator"/>
                                <w:sz w:val="14"/>
                                <w:szCs w:val="14"/>
                              </w:rPr>
                              <w:t>(s)</w:t>
                            </w:r>
                            <w:r w:rsidR="00B910C5" w:rsidRPr="00250CB2">
                              <w:rPr>
                                <w:rFonts w:ascii="Predator" w:hAnsi="Predator"/>
                                <w:sz w:val="14"/>
                                <w:szCs w:val="14"/>
                              </w:rPr>
                              <w:t xml:space="preserve">: </w:t>
                            </w:r>
                            <w:r w:rsidR="00CC30E7">
                              <w:rPr>
                                <w:rFonts w:ascii="Predator" w:hAnsi="Predator"/>
                                <w:sz w:val="14"/>
                                <w:szCs w:val="14"/>
                              </w:rPr>
                              <w:t>1</w:t>
                            </w:r>
                            <w:r w:rsidRPr="00250CB2">
                              <w:rPr>
                                <w:rFonts w:ascii="Predator" w:hAnsi="Predator"/>
                                <w:sz w:val="14"/>
                                <w:szCs w:val="14"/>
                              </w:rPr>
                              <w:t xml:space="preserve"> </w:t>
                            </w:r>
                          </w:p>
                          <w:p w14:paraId="2A8762A0" w14:textId="0231CE04" w:rsidR="00854E8E" w:rsidRPr="00250CB2" w:rsidRDefault="00854E8E" w:rsidP="00386844">
                            <w:pPr>
                              <w:spacing w:after="0" w:line="240" w:lineRule="auto"/>
                              <w:rPr>
                                <w:rFonts w:ascii="Predator" w:hAnsi="Predator"/>
                                <w:sz w:val="14"/>
                                <w:szCs w:val="14"/>
                              </w:rPr>
                            </w:pPr>
                          </w:p>
                        </w:tc>
                      </w:tr>
                      <w:tr w:rsidR="00ED1C3F" w:rsidRPr="00FB1DC9" w14:paraId="048346D1" w14:textId="77777777" w:rsidTr="000A374F">
                        <w:tc>
                          <w:tcPr>
                            <w:tcW w:w="1509" w:type="dxa"/>
                            <w:shd w:val="clear" w:color="auto" w:fill="auto"/>
                          </w:tcPr>
                          <w:p w14:paraId="610F567E" w14:textId="4A373089" w:rsidR="00ED1C3F" w:rsidRPr="003A3642" w:rsidRDefault="00ED1C3F" w:rsidP="00427D4D">
                            <w:pPr>
                              <w:spacing w:after="0" w:line="240" w:lineRule="auto"/>
                              <w:rPr>
                                <w:rFonts w:ascii="Predator" w:hAnsi="Predator"/>
                                <w:b/>
                                <w:color w:val="00AECD"/>
                                <w:sz w:val="14"/>
                                <w:szCs w:val="14"/>
                              </w:rPr>
                            </w:pPr>
                            <w:r w:rsidRPr="003A3642">
                              <w:rPr>
                                <w:rFonts w:ascii="Predator" w:hAnsi="Predator"/>
                                <w:b/>
                                <w:color w:val="00AECD"/>
                                <w:sz w:val="14"/>
                                <w:szCs w:val="14"/>
                              </w:rPr>
                              <w:t>Windows Desktop Apps</w:t>
                            </w:r>
                            <w:r w:rsidR="00583D59">
                              <w:rPr>
                                <w:rFonts w:ascii="Predator" w:hAnsi="Predator"/>
                                <w:color w:val="00AECD"/>
                                <w:sz w:val="14"/>
                                <w:szCs w:val="14"/>
                                <w:vertAlign w:val="superscript"/>
                              </w:rPr>
                              <w:t>8</w:t>
                            </w:r>
                          </w:p>
                        </w:tc>
                        <w:tc>
                          <w:tcPr>
                            <w:tcW w:w="4186" w:type="dxa"/>
                            <w:gridSpan w:val="3"/>
                            <w:shd w:val="clear" w:color="auto" w:fill="auto"/>
                          </w:tcPr>
                          <w:p w14:paraId="247604B4" w14:textId="77777777" w:rsidR="00ED1C3F" w:rsidRPr="00250CB2" w:rsidRDefault="00ED1C3F" w:rsidP="008A6787">
                            <w:pPr>
                              <w:spacing w:after="0" w:line="240" w:lineRule="auto"/>
                              <w:rPr>
                                <w:rFonts w:ascii="Predator" w:hAnsi="Predator"/>
                                <w:b/>
                                <w:bCs/>
                                <w:sz w:val="14"/>
                                <w:szCs w:val="14"/>
                              </w:rPr>
                            </w:pPr>
                            <w:r w:rsidRPr="00250CB2">
                              <w:rPr>
                                <w:rFonts w:ascii="Predator" w:hAnsi="Predator"/>
                                <w:b/>
                                <w:bCs/>
                                <w:sz w:val="14"/>
                                <w:szCs w:val="14"/>
                              </w:rPr>
                              <w:t>In-House</w:t>
                            </w:r>
                          </w:p>
                          <w:p w14:paraId="5E9F3A91" w14:textId="77777777" w:rsidR="00ED1C3F" w:rsidRPr="00250CB2" w:rsidRDefault="00ED1C3F" w:rsidP="008A6787">
                            <w:pPr>
                              <w:pStyle w:val="Odstavecseseznamem"/>
                              <w:numPr>
                                <w:ilvl w:val="0"/>
                                <w:numId w:val="8"/>
                              </w:numPr>
                              <w:spacing w:after="0" w:line="240" w:lineRule="auto"/>
                              <w:ind w:left="175" w:hanging="141"/>
                              <w:rPr>
                                <w:rFonts w:ascii="Predator" w:hAnsi="Predator"/>
                                <w:sz w:val="14"/>
                                <w:szCs w:val="14"/>
                              </w:rPr>
                            </w:pPr>
                            <w:r w:rsidRPr="00250CB2">
                              <w:rPr>
                                <w:rFonts w:ascii="Predator" w:hAnsi="Predator"/>
                                <w:sz w:val="14"/>
                                <w:szCs w:val="14"/>
                              </w:rPr>
                              <w:t>Acer Care Center</w:t>
                            </w:r>
                          </w:p>
                          <w:p w14:paraId="380321AD" w14:textId="77777777" w:rsidR="00ED1C3F" w:rsidRPr="00250CB2" w:rsidRDefault="00ED1C3F" w:rsidP="008A6787">
                            <w:pPr>
                              <w:pStyle w:val="Odstavecseseznamem"/>
                              <w:numPr>
                                <w:ilvl w:val="0"/>
                                <w:numId w:val="8"/>
                              </w:numPr>
                              <w:spacing w:after="0" w:line="240" w:lineRule="auto"/>
                              <w:ind w:left="175" w:hanging="141"/>
                              <w:rPr>
                                <w:rFonts w:ascii="Predator" w:hAnsi="Predator"/>
                                <w:sz w:val="14"/>
                                <w:szCs w:val="14"/>
                              </w:rPr>
                            </w:pPr>
                            <w:r w:rsidRPr="00250CB2">
                              <w:rPr>
                                <w:rFonts w:ascii="Predator" w:hAnsi="Predator"/>
                                <w:sz w:val="14"/>
                                <w:szCs w:val="14"/>
                              </w:rPr>
                              <w:t>Acer Product Registration</w:t>
                            </w:r>
                          </w:p>
                          <w:p w14:paraId="6B2FC57C" w14:textId="77777777" w:rsidR="00ED1C3F" w:rsidRPr="00250CB2" w:rsidRDefault="00ED1C3F" w:rsidP="008A6787">
                            <w:pPr>
                              <w:pStyle w:val="Odstavecseseznamem"/>
                              <w:numPr>
                                <w:ilvl w:val="0"/>
                                <w:numId w:val="8"/>
                              </w:numPr>
                              <w:spacing w:after="0" w:line="240" w:lineRule="auto"/>
                              <w:ind w:left="175" w:hanging="141"/>
                              <w:rPr>
                                <w:rFonts w:ascii="Predator" w:hAnsi="Predator"/>
                                <w:sz w:val="14"/>
                                <w:szCs w:val="14"/>
                              </w:rPr>
                            </w:pPr>
                            <w:r w:rsidRPr="00250CB2">
                              <w:rPr>
                                <w:rFonts w:ascii="Predator" w:hAnsi="Predator"/>
                                <w:sz w:val="14"/>
                                <w:szCs w:val="14"/>
                              </w:rPr>
                              <w:t>Acer User Experience Program Framework</w:t>
                            </w:r>
                          </w:p>
                          <w:p w14:paraId="17DCDD61" w14:textId="77777777" w:rsidR="00ED1C3F" w:rsidRDefault="00ED1C3F" w:rsidP="008A6787">
                            <w:pPr>
                              <w:pStyle w:val="Odstavecseseznamem"/>
                              <w:numPr>
                                <w:ilvl w:val="0"/>
                                <w:numId w:val="8"/>
                              </w:numPr>
                              <w:spacing w:after="0" w:line="240" w:lineRule="auto"/>
                              <w:ind w:left="175" w:hanging="141"/>
                              <w:rPr>
                                <w:rFonts w:ascii="Predator" w:hAnsi="Predator"/>
                                <w:sz w:val="14"/>
                                <w:szCs w:val="14"/>
                              </w:rPr>
                            </w:pPr>
                            <w:r w:rsidRPr="00250CB2">
                              <w:rPr>
                                <w:rFonts w:ascii="Predator" w:hAnsi="Predator"/>
                                <w:sz w:val="14"/>
                                <w:szCs w:val="14"/>
                              </w:rPr>
                              <w:t>Quick Access</w:t>
                            </w:r>
                          </w:p>
                          <w:p w14:paraId="08B80F97" w14:textId="77A405D8" w:rsidR="00CC30E7" w:rsidRPr="00250CB2" w:rsidRDefault="00CC30E7" w:rsidP="008A6787">
                            <w:pPr>
                              <w:pStyle w:val="Odstavecseseznamem"/>
                              <w:numPr>
                                <w:ilvl w:val="0"/>
                                <w:numId w:val="8"/>
                              </w:numPr>
                              <w:spacing w:after="0" w:line="240" w:lineRule="auto"/>
                              <w:ind w:left="175" w:hanging="141"/>
                              <w:rPr>
                                <w:rFonts w:ascii="Predator" w:hAnsi="Predator"/>
                                <w:sz w:val="14"/>
                                <w:szCs w:val="14"/>
                              </w:rPr>
                            </w:pPr>
                            <w:r w:rsidRPr="00CC30E7">
                              <w:rPr>
                                <w:rFonts w:ascii="Predator" w:hAnsi="Predator"/>
                                <w:sz w:val="14"/>
                                <w:szCs w:val="14"/>
                              </w:rPr>
                              <w:t>Storage Utilities</w:t>
                            </w:r>
                          </w:p>
                        </w:tc>
                        <w:tc>
                          <w:tcPr>
                            <w:tcW w:w="4162" w:type="dxa"/>
                            <w:gridSpan w:val="2"/>
                            <w:shd w:val="clear" w:color="auto" w:fill="auto"/>
                          </w:tcPr>
                          <w:p w14:paraId="183AD2A6" w14:textId="77777777" w:rsidR="00ED1C3F" w:rsidRPr="00ED1C3F" w:rsidRDefault="00ED1C3F" w:rsidP="00ED1C3F">
                            <w:pPr>
                              <w:spacing w:after="0" w:line="240" w:lineRule="auto"/>
                              <w:rPr>
                                <w:rFonts w:ascii="Predator" w:hAnsi="Predator"/>
                                <w:sz w:val="14"/>
                                <w:szCs w:val="14"/>
                              </w:rPr>
                            </w:pPr>
                            <w:r w:rsidRPr="00ED1C3F">
                              <w:rPr>
                                <w:rFonts w:ascii="Predator" w:hAnsi="Predator"/>
                                <w:b/>
                                <w:sz w:val="14"/>
                                <w:szCs w:val="14"/>
                              </w:rPr>
                              <w:t>Search</w:t>
                            </w:r>
                          </w:p>
                          <w:p w14:paraId="23AFE606" w14:textId="3E315BDC" w:rsidR="00ED1C3F" w:rsidRPr="00250CB2" w:rsidRDefault="00ED1C3F" w:rsidP="00777153">
                            <w:pPr>
                              <w:pStyle w:val="Odstavecseseznamem"/>
                              <w:numPr>
                                <w:ilvl w:val="0"/>
                                <w:numId w:val="8"/>
                              </w:numPr>
                              <w:spacing w:after="0" w:line="240" w:lineRule="auto"/>
                              <w:ind w:left="175" w:hanging="141"/>
                              <w:rPr>
                                <w:rFonts w:ascii="Predator" w:hAnsi="Predator"/>
                                <w:sz w:val="14"/>
                                <w:szCs w:val="14"/>
                              </w:rPr>
                            </w:pPr>
                            <w:proofErr w:type="spellStart"/>
                            <w:r w:rsidRPr="00250CB2">
                              <w:rPr>
                                <w:rFonts w:ascii="Predator" w:hAnsi="Predator"/>
                                <w:sz w:val="14"/>
                                <w:szCs w:val="14"/>
                              </w:rPr>
                              <w:t>PredatorSense</w:t>
                            </w:r>
                            <w:proofErr w:type="spellEnd"/>
                            <w:r w:rsidR="00CC30E7">
                              <w:rPr>
                                <w:rFonts w:ascii="Predator" w:hAnsi="Predator"/>
                                <w:sz w:val="14"/>
                                <w:szCs w:val="14"/>
                              </w:rPr>
                              <w:t xml:space="preserve"> V4</w:t>
                            </w:r>
                          </w:p>
                          <w:p w14:paraId="2E18451B" w14:textId="72780604" w:rsidR="00ED1C3F" w:rsidRPr="00250CB2" w:rsidRDefault="00CC30E7" w:rsidP="008A6787">
                            <w:pPr>
                              <w:widowControl w:val="0"/>
                              <w:autoSpaceDE w:val="0"/>
                              <w:autoSpaceDN w:val="0"/>
                              <w:adjustRightInd w:val="0"/>
                              <w:spacing w:after="0" w:line="240" w:lineRule="auto"/>
                              <w:rPr>
                                <w:rFonts w:ascii="Predator" w:hAnsi="Predator"/>
                                <w:b/>
                                <w:sz w:val="14"/>
                                <w:szCs w:val="14"/>
                              </w:rPr>
                            </w:pPr>
                            <w:r>
                              <w:rPr>
                                <w:rFonts w:ascii="Predator" w:hAnsi="Predator"/>
                                <w:b/>
                                <w:sz w:val="14"/>
                                <w:szCs w:val="14"/>
                              </w:rPr>
                              <w:t>Games</w:t>
                            </w:r>
                          </w:p>
                          <w:p w14:paraId="4E1D7135" w14:textId="77777777" w:rsidR="00ED1C3F" w:rsidRDefault="00CC30E7" w:rsidP="00777153">
                            <w:pPr>
                              <w:pStyle w:val="Odstavecseseznamem"/>
                              <w:numPr>
                                <w:ilvl w:val="0"/>
                                <w:numId w:val="8"/>
                              </w:numPr>
                              <w:spacing w:after="0" w:line="240" w:lineRule="auto"/>
                              <w:ind w:left="175" w:hanging="141"/>
                              <w:rPr>
                                <w:rFonts w:ascii="Predator" w:hAnsi="Predator"/>
                                <w:sz w:val="14"/>
                                <w:szCs w:val="14"/>
                              </w:rPr>
                            </w:pPr>
                            <w:r w:rsidRPr="00CC30E7">
                              <w:rPr>
                                <w:rFonts w:ascii="Predator" w:hAnsi="Predator"/>
                                <w:sz w:val="14"/>
                                <w:szCs w:val="14"/>
                              </w:rPr>
                              <w:t>PLANET9 Stub</w:t>
                            </w:r>
                          </w:p>
                          <w:p w14:paraId="3B35FC67" w14:textId="77777777" w:rsidR="00CC30E7" w:rsidRDefault="00CC30E7" w:rsidP="00CC30E7">
                            <w:pPr>
                              <w:spacing w:after="0" w:line="240" w:lineRule="auto"/>
                              <w:rPr>
                                <w:rFonts w:ascii="Predator" w:hAnsi="Predator"/>
                                <w:b/>
                                <w:bCs/>
                                <w:sz w:val="14"/>
                                <w:szCs w:val="14"/>
                              </w:rPr>
                            </w:pPr>
                            <w:r w:rsidRPr="00CC30E7">
                              <w:rPr>
                                <w:rFonts w:ascii="Predator" w:hAnsi="Predator"/>
                                <w:b/>
                                <w:bCs/>
                                <w:sz w:val="14"/>
                                <w:szCs w:val="14"/>
                              </w:rPr>
                              <w:t>Lifestyle</w:t>
                            </w:r>
                          </w:p>
                          <w:p w14:paraId="1A741E1C" w14:textId="77777777" w:rsidR="00CC30E7" w:rsidRDefault="00CC30E7" w:rsidP="00CC30E7">
                            <w:pPr>
                              <w:pStyle w:val="Odstavecseseznamem"/>
                              <w:numPr>
                                <w:ilvl w:val="0"/>
                                <w:numId w:val="8"/>
                              </w:numPr>
                              <w:spacing w:after="0" w:line="240" w:lineRule="auto"/>
                              <w:ind w:left="175" w:hanging="141"/>
                              <w:rPr>
                                <w:rFonts w:ascii="Predator" w:hAnsi="Predator"/>
                                <w:sz w:val="14"/>
                                <w:szCs w:val="14"/>
                              </w:rPr>
                            </w:pPr>
                            <w:r w:rsidRPr="00CC30E7">
                              <w:rPr>
                                <w:rFonts w:ascii="Predator" w:hAnsi="Predator"/>
                                <w:sz w:val="14"/>
                                <w:szCs w:val="14"/>
                              </w:rPr>
                              <w:t>Intel</w:t>
                            </w:r>
                            <w:r w:rsidRPr="00CC30E7">
                              <w:rPr>
                                <w:rFonts w:ascii="Predator" w:hAnsi="Predator"/>
                                <w:sz w:val="14"/>
                                <w:szCs w:val="14"/>
                                <w:vertAlign w:val="superscript"/>
                              </w:rPr>
                              <w:t>®</w:t>
                            </w:r>
                            <w:r w:rsidRPr="00CC30E7">
                              <w:rPr>
                                <w:rFonts w:ascii="Predator" w:hAnsi="Predator"/>
                                <w:sz w:val="14"/>
                                <w:szCs w:val="14"/>
                              </w:rPr>
                              <w:t xml:space="preserve"> Unison™</w:t>
                            </w:r>
                          </w:p>
                          <w:p w14:paraId="741FD6E0" w14:textId="432400B9" w:rsidR="00FA6335" w:rsidRPr="00CC30E7" w:rsidRDefault="00FA6335" w:rsidP="00CC30E7">
                            <w:pPr>
                              <w:pStyle w:val="Odstavecseseznamem"/>
                              <w:numPr>
                                <w:ilvl w:val="0"/>
                                <w:numId w:val="8"/>
                              </w:numPr>
                              <w:spacing w:after="0" w:line="240" w:lineRule="auto"/>
                              <w:ind w:left="175" w:hanging="141"/>
                              <w:rPr>
                                <w:rFonts w:ascii="Predator" w:hAnsi="Predator"/>
                                <w:sz w:val="14"/>
                                <w:szCs w:val="14"/>
                              </w:rPr>
                            </w:pPr>
                            <w:r w:rsidRPr="00FA6335">
                              <w:rPr>
                                <w:rFonts w:ascii="Predator" w:hAnsi="Predator"/>
                                <w:sz w:val="14"/>
                                <w:szCs w:val="14"/>
                              </w:rPr>
                              <w:t>Acer Intelligence Space</w:t>
                            </w:r>
                          </w:p>
                        </w:tc>
                      </w:tr>
                      <w:tr w:rsidR="00A474B4" w:rsidRPr="00FB1DC9" w14:paraId="6491958C" w14:textId="77777777" w:rsidTr="000A374F">
                        <w:tc>
                          <w:tcPr>
                            <w:tcW w:w="1509" w:type="dxa"/>
                            <w:shd w:val="clear" w:color="auto" w:fill="auto"/>
                          </w:tcPr>
                          <w:p w14:paraId="3B4061B8" w14:textId="77777777" w:rsidR="00A474B4" w:rsidRPr="003A3642" w:rsidRDefault="00A474B4" w:rsidP="00427D4D">
                            <w:pPr>
                              <w:spacing w:after="0" w:line="240" w:lineRule="auto"/>
                              <w:rPr>
                                <w:rFonts w:ascii="Predator" w:hAnsi="Predator"/>
                                <w:b/>
                                <w:color w:val="00AECD"/>
                                <w:sz w:val="14"/>
                                <w:szCs w:val="14"/>
                              </w:rPr>
                            </w:pPr>
                            <w:r w:rsidRPr="003A3642">
                              <w:rPr>
                                <w:rFonts w:ascii="Predator" w:hAnsi="Predator"/>
                                <w:b/>
                                <w:color w:val="00AECD"/>
                                <w:sz w:val="14"/>
                                <w:szCs w:val="14"/>
                              </w:rPr>
                              <w:t>Dimensions</w:t>
                            </w:r>
                          </w:p>
                        </w:tc>
                        <w:tc>
                          <w:tcPr>
                            <w:tcW w:w="8348" w:type="dxa"/>
                            <w:gridSpan w:val="5"/>
                            <w:shd w:val="clear" w:color="auto" w:fill="auto"/>
                          </w:tcPr>
                          <w:p w14:paraId="2FF1A69D" w14:textId="77777777" w:rsidR="00A474B4" w:rsidRPr="00250CB2" w:rsidRDefault="006C1DD2" w:rsidP="00D43141">
                            <w:pPr>
                              <w:spacing w:after="0" w:line="240" w:lineRule="auto"/>
                              <w:rPr>
                                <w:rFonts w:ascii="Predator" w:hAnsi="Predator"/>
                                <w:sz w:val="14"/>
                                <w:szCs w:val="14"/>
                              </w:rPr>
                            </w:pPr>
                            <w:r w:rsidRPr="00250CB2">
                              <w:rPr>
                                <w:rFonts w:ascii="Predator" w:hAnsi="Predator"/>
                                <w:sz w:val="14"/>
                                <w:szCs w:val="14"/>
                              </w:rPr>
                              <w:t>219 (W) x 504.8 (D) x 485 (H) mm (8.62 x 19.87 x 19.09 inches)</w:t>
                            </w:r>
                          </w:p>
                        </w:tc>
                      </w:tr>
                      <w:tr w:rsidR="00FA017B" w:rsidRPr="00FB1DC9" w14:paraId="6443D8DA" w14:textId="77777777" w:rsidTr="000A374F">
                        <w:tc>
                          <w:tcPr>
                            <w:tcW w:w="1509" w:type="dxa"/>
                            <w:shd w:val="clear" w:color="auto" w:fill="auto"/>
                          </w:tcPr>
                          <w:p w14:paraId="402304C2" w14:textId="77777777" w:rsidR="00FA017B" w:rsidRPr="003A3642" w:rsidRDefault="00FA017B" w:rsidP="00427D4D">
                            <w:pPr>
                              <w:spacing w:after="0" w:line="240" w:lineRule="auto"/>
                              <w:rPr>
                                <w:rFonts w:ascii="Predator" w:hAnsi="Predator"/>
                                <w:b/>
                                <w:color w:val="00AECD"/>
                                <w:sz w:val="14"/>
                                <w:szCs w:val="14"/>
                              </w:rPr>
                            </w:pPr>
                            <w:r w:rsidRPr="003A3642">
                              <w:rPr>
                                <w:rFonts w:ascii="Predator" w:hAnsi="Predator"/>
                                <w:b/>
                                <w:color w:val="00AECD"/>
                                <w:sz w:val="14"/>
                                <w:szCs w:val="14"/>
                              </w:rPr>
                              <w:t>Power supply and adapter</w:t>
                            </w:r>
                          </w:p>
                        </w:tc>
                        <w:tc>
                          <w:tcPr>
                            <w:tcW w:w="8348" w:type="dxa"/>
                            <w:gridSpan w:val="5"/>
                            <w:shd w:val="clear" w:color="auto" w:fill="auto"/>
                          </w:tcPr>
                          <w:p w14:paraId="1A7A6BB5" w14:textId="77777777" w:rsidR="00FA017B" w:rsidRPr="00250CB2" w:rsidRDefault="00FA017B" w:rsidP="00D43141">
                            <w:pPr>
                              <w:spacing w:after="0" w:line="240" w:lineRule="auto"/>
                              <w:rPr>
                                <w:rFonts w:ascii="Predator" w:hAnsi="Predator"/>
                                <w:b/>
                                <w:sz w:val="14"/>
                                <w:szCs w:val="14"/>
                              </w:rPr>
                            </w:pPr>
                            <w:r w:rsidRPr="00250CB2">
                              <w:rPr>
                                <w:rFonts w:ascii="Predator" w:hAnsi="Predator"/>
                                <w:b/>
                                <w:sz w:val="14"/>
                                <w:szCs w:val="14"/>
                              </w:rPr>
                              <w:t>Power supply</w:t>
                            </w:r>
                          </w:p>
                          <w:p w14:paraId="6582C170" w14:textId="64794349" w:rsidR="00F32753" w:rsidRPr="0096500B" w:rsidRDefault="00BA6899" w:rsidP="0096500B">
                            <w:pPr>
                              <w:pStyle w:val="Odstavecseseznamem"/>
                              <w:numPr>
                                <w:ilvl w:val="0"/>
                                <w:numId w:val="8"/>
                              </w:numPr>
                              <w:spacing w:after="0" w:line="240" w:lineRule="auto"/>
                              <w:ind w:left="175" w:hanging="141"/>
                              <w:rPr>
                                <w:rFonts w:ascii="Predator" w:hAnsi="Predator"/>
                                <w:sz w:val="14"/>
                                <w:szCs w:val="14"/>
                              </w:rPr>
                            </w:pPr>
                            <w:r w:rsidRPr="00BA6899">
                              <w:rPr>
                                <w:rFonts w:ascii="Predator" w:hAnsi="Predator"/>
                                <w:sz w:val="14"/>
                                <w:szCs w:val="14"/>
                              </w:rPr>
                              <w:t>1200 W, 80 PLUS Platinum, ATX</w:t>
                            </w:r>
                            <w:r>
                              <w:rPr>
                                <w:rFonts w:ascii="Predator" w:hAnsi="Predator"/>
                                <w:sz w:val="14"/>
                                <w:szCs w:val="14"/>
                              </w:rPr>
                              <w:t xml:space="preserve"> </w:t>
                            </w:r>
                          </w:p>
                        </w:tc>
                      </w:tr>
                      <w:tr w:rsidR="004A6AA8" w:rsidRPr="00FB1DC9" w14:paraId="442855C6" w14:textId="77777777" w:rsidTr="000A374F">
                        <w:tc>
                          <w:tcPr>
                            <w:tcW w:w="1509" w:type="dxa"/>
                            <w:shd w:val="clear" w:color="auto" w:fill="auto"/>
                          </w:tcPr>
                          <w:p w14:paraId="19E30401" w14:textId="77777777" w:rsidR="004A6AA8" w:rsidRPr="003A3642" w:rsidRDefault="004A6AA8" w:rsidP="004A6AA8">
                            <w:pPr>
                              <w:spacing w:after="0" w:line="240" w:lineRule="auto"/>
                              <w:rPr>
                                <w:rFonts w:ascii="Predator" w:hAnsi="Predator"/>
                                <w:b/>
                                <w:color w:val="00AECD"/>
                                <w:sz w:val="14"/>
                                <w:szCs w:val="14"/>
                              </w:rPr>
                            </w:pPr>
                            <w:r w:rsidRPr="003A3642">
                              <w:rPr>
                                <w:rFonts w:ascii="Predator" w:hAnsi="Predator"/>
                                <w:b/>
                                <w:color w:val="00AECD"/>
                                <w:sz w:val="14"/>
                                <w:szCs w:val="14"/>
                              </w:rPr>
                              <w:t>System</w:t>
                            </w:r>
                            <w:r w:rsidR="00FC7D9D" w:rsidRPr="003A3642">
                              <w:rPr>
                                <w:rFonts w:ascii="Predator" w:hAnsi="Predator"/>
                                <w:b/>
                                <w:color w:val="00AECD"/>
                                <w:sz w:val="14"/>
                                <w:szCs w:val="14"/>
                              </w:rPr>
                              <w:t xml:space="preserve"> </w:t>
                            </w:r>
                            <w:r w:rsidRPr="003A3642">
                              <w:rPr>
                                <w:rFonts w:ascii="Predator" w:hAnsi="Predator"/>
                                <w:b/>
                                <w:color w:val="00AECD"/>
                                <w:sz w:val="14"/>
                                <w:szCs w:val="14"/>
                              </w:rPr>
                              <w:t>compliance</w:t>
                            </w:r>
                          </w:p>
                        </w:tc>
                        <w:tc>
                          <w:tcPr>
                            <w:tcW w:w="8348" w:type="dxa"/>
                            <w:gridSpan w:val="5"/>
                            <w:shd w:val="clear" w:color="auto" w:fill="auto"/>
                          </w:tcPr>
                          <w:p w14:paraId="351D67EA" w14:textId="3561E458" w:rsidR="004A6AA8" w:rsidRPr="00250CB2" w:rsidRDefault="004A6AA8" w:rsidP="002669C1">
                            <w:pPr>
                              <w:spacing w:after="0" w:line="240" w:lineRule="auto"/>
                              <w:rPr>
                                <w:rFonts w:ascii="Predator" w:hAnsi="Predator"/>
                                <w:sz w:val="14"/>
                                <w:szCs w:val="14"/>
                              </w:rPr>
                            </w:pPr>
                            <w:r w:rsidRPr="00250CB2">
                              <w:rPr>
                                <w:rFonts w:ascii="Predator" w:hAnsi="Predator"/>
                                <w:sz w:val="14"/>
                                <w:szCs w:val="14"/>
                              </w:rPr>
                              <w:t>RoHS</w:t>
                            </w:r>
                          </w:p>
                        </w:tc>
                      </w:tr>
                      <w:tr w:rsidR="0096500B" w:rsidRPr="00FB1DC9" w14:paraId="33617F54" w14:textId="77777777" w:rsidTr="000A374F">
                        <w:tc>
                          <w:tcPr>
                            <w:tcW w:w="1509" w:type="dxa"/>
                            <w:shd w:val="clear" w:color="auto" w:fill="auto"/>
                          </w:tcPr>
                          <w:p w14:paraId="3D6906CE" w14:textId="1F81A8F4" w:rsidR="0096500B" w:rsidRPr="003A3642" w:rsidRDefault="0096500B" w:rsidP="0096500B">
                            <w:pPr>
                              <w:spacing w:after="0" w:line="240" w:lineRule="auto"/>
                              <w:rPr>
                                <w:rFonts w:ascii="Predator" w:hAnsi="Predator"/>
                                <w:b/>
                                <w:color w:val="00AECD"/>
                                <w:sz w:val="14"/>
                                <w:szCs w:val="14"/>
                              </w:rPr>
                            </w:pPr>
                            <w:r>
                              <w:rPr>
                                <w:rFonts w:ascii="Predator" w:hAnsi="Predator"/>
                                <w:b/>
                                <w:color w:val="00AECD"/>
                                <w:sz w:val="14"/>
                                <w:szCs w:val="14"/>
                              </w:rPr>
                              <w:t>Options and accessories</w:t>
                            </w:r>
                          </w:p>
                        </w:tc>
                        <w:tc>
                          <w:tcPr>
                            <w:tcW w:w="8348" w:type="dxa"/>
                            <w:gridSpan w:val="5"/>
                            <w:shd w:val="clear" w:color="auto" w:fill="auto"/>
                          </w:tcPr>
                          <w:p w14:paraId="0136EE52" w14:textId="781DEB6D" w:rsidR="0096500B" w:rsidRPr="00250CB2" w:rsidRDefault="0096500B" w:rsidP="0096500B">
                            <w:pPr>
                              <w:spacing w:after="0" w:line="240" w:lineRule="auto"/>
                              <w:rPr>
                                <w:rFonts w:ascii="Predator" w:hAnsi="Predator"/>
                                <w:sz w:val="14"/>
                                <w:szCs w:val="14"/>
                              </w:rPr>
                            </w:pPr>
                            <w:r w:rsidRPr="0096500B">
                              <w:rPr>
                                <w:rFonts w:ascii="Predator" w:hAnsi="Predator"/>
                                <w:sz w:val="14"/>
                                <w:szCs w:val="14"/>
                              </w:rPr>
                              <w:t>USB keyboard and mouse</w:t>
                            </w:r>
                          </w:p>
                        </w:tc>
                      </w:tr>
                      <w:tr w:rsidR="00AC3959" w:rsidRPr="00FB1DC9" w14:paraId="497F923A" w14:textId="77777777" w:rsidTr="000A374F">
                        <w:tc>
                          <w:tcPr>
                            <w:tcW w:w="1509" w:type="dxa"/>
                            <w:shd w:val="clear" w:color="auto" w:fill="auto"/>
                          </w:tcPr>
                          <w:p w14:paraId="3FD967DD" w14:textId="77777777" w:rsidR="00AC3959" w:rsidRPr="003A3642" w:rsidRDefault="00A474B4" w:rsidP="00427D4D">
                            <w:pPr>
                              <w:spacing w:after="0" w:line="240" w:lineRule="auto"/>
                              <w:rPr>
                                <w:rFonts w:ascii="Predator" w:hAnsi="Predator"/>
                                <w:b/>
                                <w:color w:val="00AECD"/>
                                <w:sz w:val="14"/>
                                <w:szCs w:val="14"/>
                              </w:rPr>
                            </w:pPr>
                            <w:r w:rsidRPr="003A3642">
                              <w:rPr>
                                <w:rFonts w:ascii="Predator" w:hAnsi="Predator"/>
                                <w:b/>
                                <w:color w:val="00AECD"/>
                                <w:sz w:val="14"/>
                                <w:szCs w:val="14"/>
                              </w:rPr>
                              <w:t>Certification</w:t>
                            </w:r>
                          </w:p>
                        </w:tc>
                        <w:tc>
                          <w:tcPr>
                            <w:tcW w:w="8348" w:type="dxa"/>
                            <w:gridSpan w:val="5"/>
                            <w:shd w:val="clear" w:color="auto" w:fill="auto"/>
                          </w:tcPr>
                          <w:p w14:paraId="12726453" w14:textId="3C7827BD" w:rsidR="00AC3959" w:rsidRPr="00250CB2" w:rsidRDefault="002669C1" w:rsidP="004526D8">
                            <w:pPr>
                              <w:spacing w:after="0" w:line="240" w:lineRule="auto"/>
                              <w:rPr>
                                <w:rFonts w:ascii="Predator" w:hAnsi="Predator"/>
                                <w:sz w:val="14"/>
                                <w:szCs w:val="14"/>
                              </w:rPr>
                            </w:pPr>
                            <w:r w:rsidRPr="00250CB2">
                              <w:rPr>
                                <w:rFonts w:ascii="Predator" w:hAnsi="Predator"/>
                                <w:sz w:val="14"/>
                                <w:szCs w:val="14"/>
                              </w:rPr>
                              <w:t xml:space="preserve">BSMI, </w:t>
                            </w:r>
                            <w:r w:rsidR="00471E68">
                              <w:rPr>
                                <w:rFonts w:ascii="Predator" w:hAnsi="Predator"/>
                                <w:sz w:val="14"/>
                                <w:szCs w:val="14"/>
                              </w:rPr>
                              <w:t>CE, FCC, CB</w:t>
                            </w:r>
                          </w:p>
                        </w:tc>
                      </w:tr>
                      <w:tr w:rsidR="00A474B4" w:rsidRPr="00FB1DC9" w14:paraId="761E2E34" w14:textId="77777777" w:rsidTr="000A374F">
                        <w:tc>
                          <w:tcPr>
                            <w:tcW w:w="4949" w:type="dxa"/>
                            <w:gridSpan w:val="3"/>
                            <w:shd w:val="clear" w:color="auto" w:fill="auto"/>
                          </w:tcPr>
                          <w:p w14:paraId="3E199F40" w14:textId="77777777" w:rsidR="00A474B4" w:rsidRPr="00250CB2" w:rsidRDefault="00A474B4" w:rsidP="009D0083">
                            <w:pPr>
                              <w:pStyle w:val="Odstavecseseznamem"/>
                              <w:numPr>
                                <w:ilvl w:val="0"/>
                                <w:numId w:val="9"/>
                              </w:numPr>
                              <w:spacing w:after="0" w:line="160" w:lineRule="exact"/>
                              <w:ind w:left="432" w:hanging="426"/>
                              <w:rPr>
                                <w:rFonts w:ascii="Predator" w:hAnsi="Predator"/>
                                <w:sz w:val="14"/>
                                <w:szCs w:val="14"/>
                              </w:rPr>
                            </w:pPr>
                            <w:r w:rsidRPr="00250CB2">
                              <w:rPr>
                                <w:rFonts w:ascii="Predator" w:hAnsi="Predator"/>
                                <w:sz w:val="14"/>
                                <w:szCs w:val="14"/>
                              </w:rPr>
                              <w:t>Specifications vary depending on model.</w:t>
                            </w:r>
                          </w:p>
                          <w:p w14:paraId="77FF2E77" w14:textId="77777777" w:rsidR="00A474B4" w:rsidRPr="00250CB2" w:rsidRDefault="00A474B4" w:rsidP="009D0083">
                            <w:pPr>
                              <w:pStyle w:val="Odstavecseseznamem"/>
                              <w:numPr>
                                <w:ilvl w:val="0"/>
                                <w:numId w:val="9"/>
                              </w:numPr>
                              <w:spacing w:after="0" w:line="160" w:lineRule="exact"/>
                              <w:ind w:left="432" w:hanging="426"/>
                              <w:rPr>
                                <w:rFonts w:ascii="Predator" w:hAnsi="Predator"/>
                                <w:sz w:val="14"/>
                                <w:szCs w:val="14"/>
                              </w:rPr>
                            </w:pPr>
                            <w:r w:rsidRPr="00250CB2">
                              <w:rPr>
                                <w:rFonts w:ascii="Predator" w:hAnsi="Predator"/>
                                <w:sz w:val="14"/>
                                <w:szCs w:val="14"/>
                              </w:rPr>
                              <w:t>64-bit software is required to enjoy the advantages of 64-bit processing.</w:t>
                            </w:r>
                          </w:p>
                          <w:p w14:paraId="13A691BB" w14:textId="77777777" w:rsidR="00A474B4" w:rsidRPr="00250CB2" w:rsidRDefault="00A474B4" w:rsidP="009D0083">
                            <w:pPr>
                              <w:pStyle w:val="Odstavecseseznamem"/>
                              <w:numPr>
                                <w:ilvl w:val="0"/>
                                <w:numId w:val="9"/>
                              </w:numPr>
                              <w:spacing w:after="0" w:line="160" w:lineRule="exact"/>
                              <w:ind w:left="432" w:hanging="426"/>
                              <w:rPr>
                                <w:rFonts w:ascii="Predator" w:hAnsi="Predator"/>
                                <w:sz w:val="14"/>
                                <w:szCs w:val="14"/>
                              </w:rPr>
                            </w:pPr>
                            <w:r w:rsidRPr="00250CB2">
                              <w:rPr>
                                <w:rFonts w:ascii="Predator" w:hAnsi="Predator"/>
                                <w:sz w:val="14"/>
                                <w:szCs w:val="14"/>
                              </w:rPr>
                              <w:t>A 64-bit operating system is required to enjoy the ultimate performance of 4 GB or higher memory.</w:t>
                            </w:r>
                          </w:p>
                          <w:p w14:paraId="78316834" w14:textId="77777777" w:rsidR="00A474B4" w:rsidRPr="00250CB2" w:rsidRDefault="00A474B4" w:rsidP="009D0083">
                            <w:pPr>
                              <w:pStyle w:val="Odstavecseseznamem"/>
                              <w:numPr>
                                <w:ilvl w:val="0"/>
                                <w:numId w:val="9"/>
                              </w:numPr>
                              <w:spacing w:after="0" w:line="160" w:lineRule="exact"/>
                              <w:ind w:left="432" w:hanging="426"/>
                              <w:rPr>
                                <w:rFonts w:ascii="Predator" w:hAnsi="Predator"/>
                                <w:sz w:val="14"/>
                                <w:szCs w:val="14"/>
                              </w:rPr>
                            </w:pPr>
                            <w:r w:rsidRPr="00250CB2">
                              <w:rPr>
                                <w:rFonts w:ascii="Predator" w:hAnsi="Predator"/>
                                <w:sz w:val="14"/>
                                <w:szCs w:val="14"/>
                              </w:rPr>
                              <w:t>Memory speed may vary, depending on the CPU, chipset or memory fitted.</w:t>
                            </w:r>
                          </w:p>
                          <w:p w14:paraId="1A7798B7" w14:textId="77777777" w:rsidR="00A474B4" w:rsidRPr="00EE16FF" w:rsidRDefault="00A474B4" w:rsidP="009D0083">
                            <w:pPr>
                              <w:pStyle w:val="Odstavecseseznamem"/>
                              <w:numPr>
                                <w:ilvl w:val="0"/>
                                <w:numId w:val="9"/>
                              </w:numPr>
                              <w:spacing w:line="160" w:lineRule="exact"/>
                              <w:ind w:left="432" w:hanging="426"/>
                              <w:rPr>
                                <w:rFonts w:ascii="Predator" w:hAnsi="Predator"/>
                                <w:sz w:val="14"/>
                                <w:szCs w:val="14"/>
                              </w:rPr>
                            </w:pPr>
                            <w:r w:rsidRPr="00250CB2">
                              <w:rPr>
                                <w:rFonts w:ascii="Predator" w:hAnsi="Predator"/>
                                <w:sz w:val="14"/>
                                <w:szCs w:val="14"/>
                              </w:rPr>
                              <w:t xml:space="preserve">1 GB is 1 billion bytes, </w:t>
                            </w:r>
                            <w:r w:rsidR="00EE16FF" w:rsidRPr="00EE16FF">
                              <w:rPr>
                                <w:rFonts w:ascii="Predator" w:hAnsi="Predator"/>
                                <w:sz w:val="14"/>
                                <w:szCs w:val="14"/>
                              </w:rPr>
                              <w:t>Actual formatted capacity is less and may vary depending on preloaded materials</w:t>
                            </w:r>
                            <w:r w:rsidR="00EE16FF">
                              <w:rPr>
                                <w:rFonts w:ascii="Predator" w:hAnsi="Predator"/>
                                <w:sz w:val="14"/>
                                <w:szCs w:val="14"/>
                              </w:rPr>
                              <w:t xml:space="preserve"> </w:t>
                            </w:r>
                            <w:r w:rsidR="00EE16FF" w:rsidRPr="00EE16FF">
                              <w:rPr>
                                <w:rFonts w:ascii="Predator" w:hAnsi="Predator"/>
                                <w:sz w:val="14"/>
                                <w:szCs w:val="14"/>
                              </w:rPr>
                              <w:t>and operating environment. Recovery Management uses a portion of the stated hard disk capacity as</w:t>
                            </w:r>
                            <w:r w:rsidR="00EE16FF">
                              <w:rPr>
                                <w:rFonts w:ascii="Predator" w:hAnsi="Predator"/>
                                <w:sz w:val="14"/>
                                <w:szCs w:val="14"/>
                              </w:rPr>
                              <w:t xml:space="preserve"> </w:t>
                            </w:r>
                            <w:r w:rsidR="00EE16FF" w:rsidRPr="00EE16FF">
                              <w:rPr>
                                <w:rFonts w:ascii="Predator" w:hAnsi="Predator"/>
                                <w:sz w:val="14"/>
                                <w:szCs w:val="14"/>
                              </w:rPr>
                              <w:t>dedicated backup space.</w:t>
                            </w:r>
                          </w:p>
                        </w:tc>
                        <w:tc>
                          <w:tcPr>
                            <w:tcW w:w="4908" w:type="dxa"/>
                            <w:gridSpan w:val="3"/>
                            <w:shd w:val="clear" w:color="auto" w:fill="auto"/>
                          </w:tcPr>
                          <w:p w14:paraId="792A67D6" w14:textId="77777777" w:rsidR="00A474B4" w:rsidRPr="00250CB2" w:rsidRDefault="00A474B4" w:rsidP="009D0083">
                            <w:pPr>
                              <w:pStyle w:val="Odstavecseseznamem"/>
                              <w:numPr>
                                <w:ilvl w:val="0"/>
                                <w:numId w:val="9"/>
                              </w:numPr>
                              <w:spacing w:after="0" w:line="160" w:lineRule="exact"/>
                              <w:ind w:left="432" w:hanging="426"/>
                              <w:rPr>
                                <w:rFonts w:ascii="Predator" w:hAnsi="Predator"/>
                                <w:sz w:val="14"/>
                                <w:szCs w:val="14"/>
                              </w:rPr>
                            </w:pPr>
                            <w:r w:rsidRPr="00250CB2">
                              <w:rPr>
                                <w:rFonts w:ascii="Predator" w:hAnsi="Predator"/>
                                <w:sz w:val="14"/>
                                <w:szCs w:val="14"/>
                              </w:rPr>
                              <w:t>Total available graphics memory comprises dedicated video memory, system memory, and shared system memory. This figure will vary depending on system memory, installed drivers, BIOS settings and other factors.</w:t>
                            </w:r>
                          </w:p>
                          <w:p w14:paraId="356F9897" w14:textId="77777777" w:rsidR="00583D59" w:rsidRDefault="00583D59" w:rsidP="009D0083">
                            <w:pPr>
                              <w:pStyle w:val="Odstavecseseznamem"/>
                              <w:numPr>
                                <w:ilvl w:val="0"/>
                                <w:numId w:val="9"/>
                              </w:numPr>
                              <w:spacing w:after="0" w:line="160" w:lineRule="exact"/>
                              <w:ind w:left="432" w:hanging="426"/>
                              <w:rPr>
                                <w:rFonts w:ascii="Predator" w:hAnsi="Predator"/>
                                <w:sz w:val="14"/>
                                <w:szCs w:val="14"/>
                              </w:rPr>
                            </w:pPr>
                            <w:r w:rsidRPr="00583D59">
                              <w:rPr>
                                <w:rFonts w:ascii="Predator" w:hAnsi="Predator"/>
                                <w:sz w:val="14"/>
                                <w:szCs w:val="14"/>
                              </w:rPr>
                              <w:t>The wireless frequency bands vary across different countries. Actual performance may differ based on national frequency regulations and legal requirements.</w:t>
                            </w:r>
                          </w:p>
                          <w:p w14:paraId="19BF9E13" w14:textId="5504D516" w:rsidR="00727D8A" w:rsidRDefault="00727D8A" w:rsidP="009D0083">
                            <w:pPr>
                              <w:pStyle w:val="Odstavecseseznamem"/>
                              <w:numPr>
                                <w:ilvl w:val="0"/>
                                <w:numId w:val="9"/>
                              </w:numPr>
                              <w:spacing w:after="0" w:line="160" w:lineRule="exact"/>
                              <w:ind w:left="432" w:hanging="426"/>
                              <w:rPr>
                                <w:rFonts w:ascii="Predator" w:hAnsi="Predator"/>
                                <w:sz w:val="14"/>
                                <w:szCs w:val="14"/>
                              </w:rPr>
                            </w:pPr>
                            <w:r w:rsidRPr="00250CB2">
                              <w:rPr>
                                <w:rFonts w:ascii="Predator" w:hAnsi="Predator"/>
                                <w:sz w:val="14"/>
                                <w:szCs w:val="14"/>
                              </w:rPr>
                              <w:t>Bundled software may vary depending on hardware configuration, OS and regional availability.</w:t>
                            </w:r>
                          </w:p>
                          <w:p w14:paraId="6ADE8842" w14:textId="48508692" w:rsidR="00583D59" w:rsidRPr="00250CB2" w:rsidRDefault="00583D59" w:rsidP="009D0083">
                            <w:pPr>
                              <w:pStyle w:val="Odstavecseseznamem"/>
                              <w:spacing w:after="0" w:line="160" w:lineRule="exact"/>
                              <w:ind w:left="432"/>
                              <w:rPr>
                                <w:rFonts w:ascii="Predator" w:hAnsi="Predator"/>
                                <w:sz w:val="14"/>
                                <w:szCs w:val="14"/>
                              </w:rPr>
                            </w:pPr>
                          </w:p>
                        </w:tc>
                      </w:tr>
                    </w:tbl>
                    <w:p w14:paraId="7EDF862F" w14:textId="085E26E3" w:rsidR="00110915" w:rsidRPr="009D5CDF" w:rsidRDefault="00110915"/>
                  </w:txbxContent>
                </v:textbox>
              </v:shape>
            </w:pict>
          </mc:Fallback>
        </mc:AlternateContent>
      </w:r>
    </w:p>
    <w:sectPr w:rsidR="00002E12" w:rsidRPr="00FC331D" w:rsidSect="00A35D2C">
      <w:headerReference w:type="even" r:id="rId16"/>
      <w:headerReference w:type="default" r:id="rId17"/>
      <w:footerReference w:type="even" r:id="rId18"/>
      <w:footerReference w:type="default" r:id="rId19"/>
      <w:headerReference w:type="first" r:id="rId20"/>
      <w:footerReference w:type="first" r:id="rId21"/>
      <w:pgSz w:w="11907" w:h="16840" w:code="9"/>
      <w:pgMar w:top="851" w:right="851" w:bottom="851" w:left="851"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B3C73B" w14:textId="77777777" w:rsidR="00912D4D" w:rsidRDefault="00912D4D" w:rsidP="00F019D5">
      <w:pPr>
        <w:spacing w:after="0" w:line="240" w:lineRule="auto"/>
      </w:pPr>
      <w:r>
        <w:separator/>
      </w:r>
    </w:p>
  </w:endnote>
  <w:endnote w:type="continuationSeparator" w:id="0">
    <w:p w14:paraId="073CBC03" w14:textId="77777777" w:rsidR="00912D4D" w:rsidRDefault="00912D4D" w:rsidP="00F019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cer Foco">
    <w:panose1 w:val="020B0604050202020203"/>
    <w:charset w:val="00"/>
    <w:family w:val="swiss"/>
    <w:pitch w:val="variable"/>
    <w:sig w:usb0="A00002AF" w:usb1="5000205B" w:usb2="00000000" w:usb3="00000000" w:csb0="0000009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Frutiger Roman">
    <w:altName w:val="Courier New"/>
    <w:panose1 w:val="00000000000000000000"/>
    <w:charset w:val="00"/>
    <w:family w:val="modern"/>
    <w:notTrueType/>
    <w:pitch w:val="variable"/>
    <w:sig w:usb0="00000007" w:usb1="00000000" w:usb2="00000000" w:usb3="00000000" w:csb0="00000003" w:csb1="00000000"/>
  </w:font>
  <w:font w:name="Veto Com">
    <w:altName w:val="Times New Roman"/>
    <w:charset w:val="00"/>
    <w:family w:val="auto"/>
    <w:pitch w:val="variable"/>
    <w:sig w:usb0="00000001" w:usb1="5000204A" w:usb2="00000000" w:usb3="00000000" w:csb0="0000009B" w:csb1="00000000"/>
  </w:font>
  <w:font w:name="Predator">
    <w:panose1 w:val="02000506020000020004"/>
    <w:charset w:val="00"/>
    <w:family w:val="auto"/>
    <w:pitch w:val="variable"/>
    <w:sig w:usb0="A000022F" w:usb1="0000004B" w:usb2="00000000" w:usb3="00000000" w:csb0="00000097" w:csb1="00000000"/>
  </w:font>
  <w:font w:name="AcerFoco-Light">
    <w:altName w:val="Arial"/>
    <w:panose1 w:val="00000000000000000000"/>
    <w:charset w:val="00"/>
    <w:family w:val="swiss"/>
    <w:notTrueType/>
    <w:pitch w:val="default"/>
    <w:sig w:usb0="00000003" w:usb1="00000000" w:usb2="00000000" w:usb3="00000000" w:csb0="00000001" w:csb1="00000000"/>
  </w:font>
  <w:font w:name="Helv">
    <w:panose1 w:val="020B060402020203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38525D" w14:textId="77777777" w:rsidR="00830FC3" w:rsidRDefault="00830FC3">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25A272" w14:textId="1CEEDB2D" w:rsidR="00110915" w:rsidRPr="00F019D5" w:rsidRDefault="00BA6899" w:rsidP="00F019D5">
    <w:pPr>
      <w:widowControl w:val="0"/>
      <w:tabs>
        <w:tab w:val="left" w:pos="-720"/>
        <w:tab w:val="left" w:pos="0"/>
        <w:tab w:val="left" w:pos="720"/>
        <w:tab w:val="left" w:pos="1440"/>
        <w:tab w:val="left" w:pos="2160"/>
        <w:tab w:val="left" w:pos="2880"/>
        <w:tab w:val="left" w:pos="3600"/>
        <w:tab w:val="left" w:pos="4320"/>
      </w:tabs>
      <w:autoSpaceDE w:val="0"/>
      <w:autoSpaceDN w:val="0"/>
      <w:adjustRightInd w:val="0"/>
      <w:snapToGrid w:val="0"/>
      <w:rPr>
        <w:rFonts w:cs="Helv"/>
        <w:sz w:val="10"/>
        <w:szCs w:val="10"/>
      </w:rPr>
    </w:pPr>
    <w:r>
      <w:rPr>
        <w:noProof/>
      </w:rPr>
      <mc:AlternateContent>
        <mc:Choice Requires="wps">
          <w:drawing>
            <wp:anchor distT="0" distB="0" distL="114300" distR="114300" simplePos="0" relativeHeight="251657728" behindDoc="0" locked="0" layoutInCell="1" allowOverlap="1" wp14:anchorId="0EA3E52E" wp14:editId="6F243C9E">
              <wp:simplePos x="0" y="0"/>
              <wp:positionH relativeFrom="column">
                <wp:posOffset>6985</wp:posOffset>
              </wp:positionH>
              <wp:positionV relativeFrom="paragraph">
                <wp:posOffset>-684493</wp:posOffset>
              </wp:positionV>
              <wp:extent cx="6467475" cy="1155700"/>
              <wp:effectExtent l="0" t="0" r="0" b="6350"/>
              <wp:wrapNone/>
              <wp:docPr id="215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7475" cy="1155700"/>
                      </a:xfrm>
                      <a:prstGeom prst="rect">
                        <a:avLst/>
                      </a:prstGeom>
                      <a:noFill/>
                      <a:ln w="9525">
                        <a:noFill/>
                        <a:miter lim="800000"/>
                        <a:headEnd/>
                        <a:tailEnd/>
                      </a:ln>
                    </wps:spPr>
                    <wps:txbx>
                      <w:txbxContent>
                        <w:p w14:paraId="54702A8D" w14:textId="77777777" w:rsidR="00AC3959" w:rsidRPr="00FB1DC9" w:rsidRDefault="00AC3959" w:rsidP="007A233A">
                          <w:pPr>
                            <w:spacing w:after="0" w:line="240" w:lineRule="auto"/>
                            <w:rPr>
                              <w:rFonts w:ascii="Predator" w:hAnsi="Predator"/>
                              <w:sz w:val="10"/>
                              <w:szCs w:val="10"/>
                            </w:rPr>
                          </w:pPr>
                          <w:r w:rsidRPr="00FB1DC9">
                            <w:rPr>
                              <w:rFonts w:ascii="Predator" w:hAnsi="Predator"/>
                              <w:sz w:val="10"/>
                              <w:szCs w:val="10"/>
                            </w:rPr>
                            <w:t xml:space="preserve">In a continuing effort to improve the quality of our products, information in this document is subject to change without notice. </w:t>
                          </w:r>
                          <w:r w:rsidR="00484688" w:rsidRPr="00FB1DC9">
                            <w:rPr>
                              <w:rFonts w:ascii="Predator" w:hAnsi="Predator"/>
                              <w:sz w:val="10"/>
                              <w:szCs w:val="10"/>
                            </w:rPr>
                            <w:t xml:space="preserve">Images shown are only </w:t>
                          </w:r>
                          <w:r w:rsidRPr="00FB1DC9">
                            <w:rPr>
                              <w:rFonts w:ascii="Predator" w:hAnsi="Predator"/>
                              <w:sz w:val="10"/>
                              <w:szCs w:val="10"/>
                            </w:rPr>
                            <w:t>representations of some of the configurations available for this model. Availability may vary depending on region.</w:t>
                          </w:r>
                          <w:r w:rsidR="007A233A" w:rsidRPr="00FB1DC9">
                            <w:rPr>
                              <w:rFonts w:ascii="Predator" w:hAnsi="Predator"/>
                              <w:sz w:val="10"/>
                              <w:szCs w:val="10"/>
                            </w:rPr>
                            <w:t xml:space="preserve"> As a phenomenon known to thin-film transistors (TFTs), liquid crystal displays (LCDs) commonly exhibit a small number of discoloration dots, as so-called "non-conforming pixels." This phenomenon is a limitation of TFT LCD technology, not a product defect, and as such is not covered by Acer's warranty.</w:t>
                          </w:r>
                        </w:p>
                        <w:p w14:paraId="6E1D4873" w14:textId="070A5723" w:rsidR="00AC3959" w:rsidRPr="00FB1DC9" w:rsidRDefault="00110915" w:rsidP="0048474C">
                          <w:pPr>
                            <w:spacing w:after="0" w:line="240" w:lineRule="auto"/>
                            <w:rPr>
                              <w:rFonts w:ascii="Predator" w:hAnsi="Predator"/>
                              <w:sz w:val="10"/>
                              <w:szCs w:val="10"/>
                            </w:rPr>
                          </w:pPr>
                          <w:r w:rsidRPr="00FB1DC9">
                            <w:rPr>
                              <w:rFonts w:ascii="Predator" w:hAnsi="Predator"/>
                              <w:sz w:val="10"/>
                              <w:szCs w:val="10"/>
                            </w:rPr>
                            <w:t>© 2</w:t>
                          </w:r>
                          <w:r w:rsidR="007A233A" w:rsidRPr="00FB1DC9">
                            <w:rPr>
                              <w:rFonts w:ascii="Predator" w:hAnsi="Predator"/>
                              <w:sz w:val="10"/>
                              <w:szCs w:val="10"/>
                            </w:rPr>
                            <w:t>02</w:t>
                          </w:r>
                          <w:r w:rsidR="00830FC3">
                            <w:rPr>
                              <w:rFonts w:ascii="Predator" w:hAnsi="Predator"/>
                              <w:sz w:val="10"/>
                              <w:szCs w:val="10"/>
                            </w:rPr>
                            <w:t>4</w:t>
                          </w:r>
                          <w:r w:rsidR="00B126E6" w:rsidRPr="00FB1DC9">
                            <w:rPr>
                              <w:rFonts w:ascii="Predator" w:hAnsi="Predator"/>
                              <w:sz w:val="10"/>
                              <w:szCs w:val="10"/>
                            </w:rPr>
                            <w:t>. All rights reserved.</w:t>
                          </w:r>
                        </w:p>
                        <w:p w14:paraId="74714CD3" w14:textId="77777777" w:rsidR="00110915" w:rsidRPr="00FB1DC9" w:rsidRDefault="00AC3959" w:rsidP="009840CC">
                          <w:pPr>
                            <w:spacing w:after="0" w:line="240" w:lineRule="auto"/>
                            <w:rPr>
                              <w:rFonts w:ascii="Predator" w:hAnsi="Predator"/>
                              <w:sz w:val="10"/>
                              <w:szCs w:val="10"/>
                            </w:rPr>
                          </w:pPr>
                          <w:r w:rsidRPr="00FB1DC9">
                            <w:rPr>
                              <w:rFonts w:ascii="Predator" w:hAnsi="Predator"/>
                              <w:sz w:val="10"/>
                              <w:szCs w:val="10"/>
                            </w:rPr>
                            <w:t>Microsoft and Windows are registered trademarks of Microsoft Corporation.</w:t>
                          </w:r>
                          <w:r w:rsidR="00110915" w:rsidRPr="00FB1DC9">
                            <w:rPr>
                              <w:rFonts w:ascii="Predator" w:hAnsi="Predator"/>
                              <w:sz w:val="10"/>
                              <w:szCs w:val="10"/>
                            </w:rPr>
                            <w:br/>
                          </w:r>
                          <w:r w:rsidR="009840CC" w:rsidRPr="00FB1DC9">
                            <w:rPr>
                              <w:rFonts w:ascii="Predator" w:hAnsi="Predator"/>
                              <w:sz w:val="10"/>
                              <w:szCs w:val="10"/>
                            </w:rPr>
                            <w:t xml:space="preserve">Ultrabook, Celeron, Celeron Inside, Core Inside, Intel, Intel Logo, Intel Atom, Intel Atom Inside, Intel Core, Intel Inside, Intel Inside Logo, Intel vPro, Intel Evo, Itanium, Itanium Inside, Pentium, Pentium Inside, vPro Inside, Xeon, Xeon Phi, Xeon Inside, Intel </w:t>
                          </w:r>
                          <w:proofErr w:type="spellStart"/>
                          <w:r w:rsidR="009840CC" w:rsidRPr="00FB1DC9">
                            <w:rPr>
                              <w:rFonts w:ascii="Predator" w:hAnsi="Predator"/>
                              <w:sz w:val="10"/>
                              <w:szCs w:val="10"/>
                            </w:rPr>
                            <w:t>Agilex</w:t>
                          </w:r>
                          <w:proofErr w:type="spellEnd"/>
                          <w:r w:rsidR="009840CC" w:rsidRPr="00FB1DC9">
                            <w:rPr>
                              <w:rFonts w:ascii="Predator" w:hAnsi="Predator"/>
                              <w:sz w:val="10"/>
                              <w:szCs w:val="10"/>
                            </w:rPr>
                            <w:t xml:space="preserve">, Arria, Cyclone, </w:t>
                          </w:r>
                          <w:proofErr w:type="spellStart"/>
                          <w:r w:rsidR="009840CC" w:rsidRPr="00FB1DC9">
                            <w:rPr>
                              <w:rFonts w:ascii="Predator" w:hAnsi="Predator"/>
                              <w:sz w:val="10"/>
                              <w:szCs w:val="10"/>
                            </w:rPr>
                            <w:t>Movidius</w:t>
                          </w:r>
                          <w:proofErr w:type="spellEnd"/>
                          <w:r w:rsidR="009840CC" w:rsidRPr="00FB1DC9">
                            <w:rPr>
                              <w:rFonts w:ascii="Predator" w:hAnsi="Predator"/>
                              <w:sz w:val="10"/>
                              <w:szCs w:val="10"/>
                            </w:rPr>
                            <w:t xml:space="preserve">, </w:t>
                          </w:r>
                          <w:proofErr w:type="spellStart"/>
                          <w:r w:rsidR="009840CC" w:rsidRPr="00FB1DC9">
                            <w:rPr>
                              <w:rFonts w:ascii="Predator" w:hAnsi="Predator"/>
                              <w:sz w:val="10"/>
                              <w:szCs w:val="10"/>
                            </w:rPr>
                            <w:t>eASIC</w:t>
                          </w:r>
                          <w:proofErr w:type="spellEnd"/>
                          <w:r w:rsidR="009840CC" w:rsidRPr="00FB1DC9">
                            <w:rPr>
                              <w:rFonts w:ascii="Predator" w:hAnsi="Predator"/>
                              <w:sz w:val="10"/>
                              <w:szCs w:val="10"/>
                            </w:rPr>
                            <w:t xml:space="preserve">, </w:t>
                          </w:r>
                          <w:proofErr w:type="spellStart"/>
                          <w:r w:rsidR="009840CC" w:rsidRPr="00FB1DC9">
                            <w:rPr>
                              <w:rFonts w:ascii="Predator" w:hAnsi="Predator"/>
                              <w:sz w:val="10"/>
                              <w:szCs w:val="10"/>
                            </w:rPr>
                            <w:t>Enpirion</w:t>
                          </w:r>
                          <w:proofErr w:type="spellEnd"/>
                          <w:r w:rsidR="009840CC" w:rsidRPr="00FB1DC9">
                            <w:rPr>
                              <w:rFonts w:ascii="Predator" w:hAnsi="Predator"/>
                              <w:sz w:val="10"/>
                              <w:szCs w:val="10"/>
                            </w:rPr>
                            <w:t>, Iris, MAX, Intel RealSense, Stratix, and Intel Optane are trademarks of Intel Corporation or its subsidiaries.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EA3E52E" id="_x0000_t202" coordsize="21600,21600" o:spt="202" path="m,l,21600r21600,l21600,xe">
              <v:stroke joinstyle="miter"/>
              <v:path gradientshapeok="t" o:connecttype="rect"/>
            </v:shapetype>
            <v:shape id="Text Box 2" o:spid="_x0000_s1041" type="#_x0000_t202" style="position:absolute;margin-left:.55pt;margin-top:-53.9pt;width:509.25pt;height:9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" filled="f" stroked="f">
              <v:textbox>
                <w:txbxContent>
                  <w:p w14:paraId="54702A8D" w14:textId="77777777" w:rsidR="00AC3959" w:rsidRPr="00FB1DC9" w:rsidRDefault="00AC3959" w:rsidP="007A233A">
                    <w:pPr>
                      <w:spacing w:after="0" w:line="240" w:lineRule="auto"/>
                      <w:rPr>
                        <w:rFonts w:ascii="Predator" w:hAnsi="Predator"/>
                        <w:sz w:val="10"/>
                        <w:szCs w:val="10"/>
                      </w:rPr>
                    </w:pPr>
                    <w:r w:rsidRPr="00FB1DC9">
                      <w:rPr>
                        <w:rFonts w:ascii="Predator" w:hAnsi="Predator"/>
                        <w:sz w:val="10"/>
                        <w:szCs w:val="10"/>
                      </w:rPr>
                      <w:t xml:space="preserve">In a continuing effort to improve the quality of our products, information in this document is subject to change without notice. </w:t>
                    </w:r>
                    <w:r w:rsidR="00484688" w:rsidRPr="00FB1DC9">
                      <w:rPr>
                        <w:rFonts w:ascii="Predator" w:hAnsi="Predator"/>
                        <w:sz w:val="10"/>
                        <w:szCs w:val="10"/>
                      </w:rPr>
                      <w:t xml:space="preserve">Images shown are only </w:t>
                    </w:r>
                    <w:r w:rsidRPr="00FB1DC9">
                      <w:rPr>
                        <w:rFonts w:ascii="Predator" w:hAnsi="Predator"/>
                        <w:sz w:val="10"/>
                        <w:szCs w:val="10"/>
                      </w:rPr>
                      <w:t>representations of some of the configurations available for this model. Availability may vary depending on region.</w:t>
                    </w:r>
                    <w:r w:rsidR="007A233A" w:rsidRPr="00FB1DC9">
                      <w:rPr>
                        <w:rFonts w:ascii="Predator" w:hAnsi="Predator"/>
                        <w:sz w:val="10"/>
                        <w:szCs w:val="10"/>
                      </w:rPr>
                      <w:t xml:space="preserve"> As a phenomenon known to thin-film transistors (TFTs), liquid crystal displays (LCDs) commonly exhibit a small number of discoloration dots, as so-called "non-conforming pixels." This phenomenon is a limitation of TFT LCD technology, not a product defect, and as such is not covered by Acer's warranty.</w:t>
                    </w:r>
                  </w:p>
                  <w:p w14:paraId="6E1D4873" w14:textId="070A5723" w:rsidR="00AC3959" w:rsidRPr="00FB1DC9" w:rsidRDefault="00110915" w:rsidP="0048474C">
                    <w:pPr>
                      <w:spacing w:after="0" w:line="240" w:lineRule="auto"/>
                      <w:rPr>
                        <w:rFonts w:ascii="Predator" w:hAnsi="Predator"/>
                        <w:sz w:val="10"/>
                        <w:szCs w:val="10"/>
                      </w:rPr>
                    </w:pPr>
                    <w:r w:rsidRPr="00FB1DC9">
                      <w:rPr>
                        <w:rFonts w:ascii="Predator" w:hAnsi="Predator"/>
                        <w:sz w:val="10"/>
                        <w:szCs w:val="10"/>
                      </w:rPr>
                      <w:t>© 2</w:t>
                    </w:r>
                    <w:r w:rsidR="007A233A" w:rsidRPr="00FB1DC9">
                      <w:rPr>
                        <w:rFonts w:ascii="Predator" w:hAnsi="Predator"/>
                        <w:sz w:val="10"/>
                        <w:szCs w:val="10"/>
                      </w:rPr>
                      <w:t>02</w:t>
                    </w:r>
                    <w:r w:rsidR="00830FC3">
                      <w:rPr>
                        <w:rFonts w:ascii="Predator" w:hAnsi="Predator"/>
                        <w:sz w:val="10"/>
                        <w:szCs w:val="10"/>
                      </w:rPr>
                      <w:t>4</w:t>
                    </w:r>
                    <w:r w:rsidR="00B126E6" w:rsidRPr="00FB1DC9">
                      <w:rPr>
                        <w:rFonts w:ascii="Predator" w:hAnsi="Predator"/>
                        <w:sz w:val="10"/>
                        <w:szCs w:val="10"/>
                      </w:rPr>
                      <w:t>. All rights reserved.</w:t>
                    </w:r>
                  </w:p>
                  <w:p w14:paraId="74714CD3" w14:textId="77777777" w:rsidR="00110915" w:rsidRPr="00FB1DC9" w:rsidRDefault="00AC3959" w:rsidP="009840CC">
                    <w:pPr>
                      <w:spacing w:after="0" w:line="240" w:lineRule="auto"/>
                      <w:rPr>
                        <w:rFonts w:ascii="Predator" w:hAnsi="Predator"/>
                        <w:sz w:val="10"/>
                        <w:szCs w:val="10"/>
                      </w:rPr>
                    </w:pPr>
                    <w:r w:rsidRPr="00FB1DC9">
                      <w:rPr>
                        <w:rFonts w:ascii="Predator" w:hAnsi="Predator"/>
                        <w:sz w:val="10"/>
                        <w:szCs w:val="10"/>
                      </w:rPr>
                      <w:t>Microsoft and Windows are registered trademarks of Microsoft Corporation.</w:t>
                    </w:r>
                    <w:r w:rsidR="00110915" w:rsidRPr="00FB1DC9">
                      <w:rPr>
                        <w:rFonts w:ascii="Predator" w:hAnsi="Predator"/>
                        <w:sz w:val="10"/>
                        <w:szCs w:val="10"/>
                      </w:rPr>
                      <w:br/>
                    </w:r>
                    <w:r w:rsidR="009840CC" w:rsidRPr="00FB1DC9">
                      <w:rPr>
                        <w:rFonts w:ascii="Predator" w:hAnsi="Predator"/>
                        <w:sz w:val="10"/>
                        <w:szCs w:val="10"/>
                      </w:rPr>
                      <w:t xml:space="preserve">Ultrabook, Celeron, Celeron Inside, Core Inside, Intel, Intel Logo, Intel Atom, Intel Atom Inside, Intel Core, Intel Inside, Intel Inside Logo, Intel vPro, Intel Evo, Itanium, Itanium Inside, Pentium, Pentium Inside, vPro Inside, Xeon, Xeon Phi, Xeon Inside, Intel </w:t>
                    </w:r>
                    <w:proofErr w:type="spellStart"/>
                    <w:r w:rsidR="009840CC" w:rsidRPr="00FB1DC9">
                      <w:rPr>
                        <w:rFonts w:ascii="Predator" w:hAnsi="Predator"/>
                        <w:sz w:val="10"/>
                        <w:szCs w:val="10"/>
                      </w:rPr>
                      <w:t>Agilex</w:t>
                    </w:r>
                    <w:proofErr w:type="spellEnd"/>
                    <w:r w:rsidR="009840CC" w:rsidRPr="00FB1DC9">
                      <w:rPr>
                        <w:rFonts w:ascii="Predator" w:hAnsi="Predator"/>
                        <w:sz w:val="10"/>
                        <w:szCs w:val="10"/>
                      </w:rPr>
                      <w:t xml:space="preserve">, Arria, Cyclone, </w:t>
                    </w:r>
                    <w:proofErr w:type="spellStart"/>
                    <w:r w:rsidR="009840CC" w:rsidRPr="00FB1DC9">
                      <w:rPr>
                        <w:rFonts w:ascii="Predator" w:hAnsi="Predator"/>
                        <w:sz w:val="10"/>
                        <w:szCs w:val="10"/>
                      </w:rPr>
                      <w:t>Movidius</w:t>
                    </w:r>
                    <w:proofErr w:type="spellEnd"/>
                    <w:r w:rsidR="009840CC" w:rsidRPr="00FB1DC9">
                      <w:rPr>
                        <w:rFonts w:ascii="Predator" w:hAnsi="Predator"/>
                        <w:sz w:val="10"/>
                        <w:szCs w:val="10"/>
                      </w:rPr>
                      <w:t xml:space="preserve">, </w:t>
                    </w:r>
                    <w:proofErr w:type="spellStart"/>
                    <w:r w:rsidR="009840CC" w:rsidRPr="00FB1DC9">
                      <w:rPr>
                        <w:rFonts w:ascii="Predator" w:hAnsi="Predator"/>
                        <w:sz w:val="10"/>
                        <w:szCs w:val="10"/>
                      </w:rPr>
                      <w:t>eASIC</w:t>
                    </w:r>
                    <w:proofErr w:type="spellEnd"/>
                    <w:r w:rsidR="009840CC" w:rsidRPr="00FB1DC9">
                      <w:rPr>
                        <w:rFonts w:ascii="Predator" w:hAnsi="Predator"/>
                        <w:sz w:val="10"/>
                        <w:szCs w:val="10"/>
                      </w:rPr>
                      <w:t xml:space="preserve">, </w:t>
                    </w:r>
                    <w:proofErr w:type="spellStart"/>
                    <w:r w:rsidR="009840CC" w:rsidRPr="00FB1DC9">
                      <w:rPr>
                        <w:rFonts w:ascii="Predator" w:hAnsi="Predator"/>
                        <w:sz w:val="10"/>
                        <w:szCs w:val="10"/>
                      </w:rPr>
                      <w:t>Enpirion</w:t>
                    </w:r>
                    <w:proofErr w:type="spellEnd"/>
                    <w:r w:rsidR="009840CC" w:rsidRPr="00FB1DC9">
                      <w:rPr>
                        <w:rFonts w:ascii="Predator" w:hAnsi="Predator"/>
                        <w:sz w:val="10"/>
                        <w:szCs w:val="10"/>
                      </w:rPr>
                      <w:t>, Iris, MAX, Intel RealSense, Stratix, and Intel Optane are trademarks of Intel Corporation or its subsidiaries.</w:t>
                    </w:r>
                  </w:p>
                </w:txbxContent>
              </v:textbox>
            </v:shape>
          </w:pict>
        </mc:Fallback>
      </mc:AlternateContent>
    </w:r>
    <w:r>
      <w:rPr>
        <w:noProof/>
      </w:rPr>
      <mc:AlternateContent>
        <mc:Choice Requires="wps">
          <w:drawing>
            <wp:anchor distT="0" distB="0" distL="114300" distR="114300" simplePos="0" relativeHeight="251659776" behindDoc="0" locked="0" layoutInCell="1" allowOverlap="1" wp14:anchorId="332BCBFD" wp14:editId="125B0E2A">
              <wp:simplePos x="0" y="0"/>
              <wp:positionH relativeFrom="margin">
                <wp:posOffset>0</wp:posOffset>
              </wp:positionH>
              <wp:positionV relativeFrom="paragraph">
                <wp:posOffset>75602</wp:posOffset>
              </wp:positionV>
              <wp:extent cx="6474460" cy="721360"/>
              <wp:effectExtent l="0" t="0" r="0" b="254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4460" cy="721360"/>
                      </a:xfrm>
                      <a:prstGeom prst="rect">
                        <a:avLst/>
                      </a:prstGeom>
                      <a:noFill/>
                      <a:ln w="9525">
                        <a:noFill/>
                        <a:miter lim="800000"/>
                        <a:headEnd/>
                        <a:tailEnd/>
                      </a:ln>
                    </wps:spPr>
                    <wps:txbx>
                      <w:txbxContent>
                        <w:p w14:paraId="5DF94B8C" w14:textId="77777777" w:rsidR="009D5CDF" w:rsidRPr="00392148" w:rsidRDefault="009D5CDF" w:rsidP="009D5CDF">
                          <w:pPr>
                            <w:widowControl w:val="0"/>
                            <w:tabs>
                              <w:tab w:val="left" w:pos="-720"/>
                              <w:tab w:val="left" w:pos="0"/>
                              <w:tab w:val="left" w:pos="720"/>
                              <w:tab w:val="left" w:pos="1440"/>
                              <w:tab w:val="left" w:pos="2160"/>
                              <w:tab w:val="left" w:pos="2880"/>
                              <w:tab w:val="left" w:pos="3600"/>
                              <w:tab w:val="left" w:pos="4320"/>
                            </w:tabs>
                            <w:autoSpaceDE w:val="0"/>
                            <w:autoSpaceDN w:val="0"/>
                            <w:adjustRightInd w:val="0"/>
                            <w:snapToGrid w:val="0"/>
                            <w:spacing w:after="120" w:line="240" w:lineRule="auto"/>
                            <w:jc w:val="both"/>
                            <w:rPr>
                              <w:rFonts w:ascii="Predator" w:eastAsia="MS Mincho" w:hAnsi="Predator" w:cs="Helv"/>
                              <w:b/>
                              <w:sz w:val="12"/>
                              <w:szCs w:val="12"/>
                              <w:u w:val="single"/>
                            </w:rPr>
                          </w:pPr>
                          <w:r w:rsidRPr="00392148">
                            <w:rPr>
                              <w:rFonts w:ascii="Predator" w:eastAsia="MS Mincho" w:hAnsi="Predator" w:cs="Helv"/>
                              <w:b/>
                              <w:sz w:val="12"/>
                              <w:szCs w:val="12"/>
                              <w:u w:val="single"/>
                            </w:rPr>
                            <w:t>About Acer</w:t>
                          </w:r>
                        </w:p>
                        <w:p w14:paraId="3FD42C80" w14:textId="77777777" w:rsidR="009D5CDF" w:rsidRPr="00392148" w:rsidRDefault="009D5CDF" w:rsidP="009D5CDF">
                          <w:pPr>
                            <w:jc w:val="both"/>
                            <w:rPr>
                              <w:rFonts w:ascii="Predator" w:eastAsia="MS Mincho" w:hAnsi="Predator" w:cs="Helv"/>
                              <w:sz w:val="10"/>
                              <w:szCs w:val="10"/>
                            </w:rPr>
                          </w:pPr>
                          <w:r w:rsidRPr="00392148">
                            <w:rPr>
                              <w:rFonts w:ascii="Predator" w:eastAsia="MS Mincho" w:hAnsi="Predator" w:cs="Helv"/>
                              <w:sz w:val="10"/>
                              <w:szCs w:val="10"/>
                            </w:rPr>
                            <w:t>Founded in 1976, Acer is now one of the world’s top ICT companies and has a presence in over 160 countries. As Acer looks into the</w:t>
                          </w:r>
                          <w:r w:rsidRPr="00392148">
                            <w:rPr>
                              <w:rFonts w:ascii="Predator" w:eastAsiaTheme="minorEastAsia" w:hAnsi="Predator" w:cs="Helv"/>
                              <w:sz w:val="10"/>
                              <w:szCs w:val="10"/>
                            </w:rPr>
                            <w:t xml:space="preserve"> </w:t>
                          </w:r>
                          <w:r w:rsidRPr="00392148">
                            <w:rPr>
                              <w:rFonts w:ascii="Predator" w:eastAsia="MS Mincho" w:hAnsi="Predator" w:cs="Helv"/>
                              <w:sz w:val="10"/>
                              <w:szCs w:val="10"/>
                            </w:rPr>
                            <w:t xml:space="preserve">future, it is focused on enabling a world where hardware, software and services will fuse with one another to </w:t>
                          </w:r>
                          <w:proofErr w:type="gramStart"/>
                          <w:r w:rsidRPr="00392148">
                            <w:rPr>
                              <w:rFonts w:ascii="Predator" w:eastAsia="MS Mincho" w:hAnsi="Predator" w:cs="Helv"/>
                              <w:sz w:val="10"/>
                              <w:szCs w:val="10"/>
                            </w:rPr>
                            <w:t>open up</w:t>
                          </w:r>
                          <w:proofErr w:type="gramEnd"/>
                          <w:r w:rsidRPr="00392148">
                            <w:rPr>
                              <w:rFonts w:ascii="Predator" w:eastAsia="MS Mincho" w:hAnsi="Predator" w:cs="Helv"/>
                              <w:sz w:val="10"/>
                              <w:szCs w:val="10"/>
                            </w:rPr>
                            <w:t xml:space="preserve"> new possibilities</w:t>
                          </w:r>
                          <w:r w:rsidRPr="00392148">
                            <w:rPr>
                              <w:rFonts w:ascii="Predator" w:eastAsiaTheme="minorEastAsia" w:hAnsi="Predator" w:cs="Helv"/>
                              <w:sz w:val="10"/>
                              <w:szCs w:val="10"/>
                            </w:rPr>
                            <w:t xml:space="preserve"> </w:t>
                          </w:r>
                          <w:r w:rsidRPr="00392148">
                            <w:rPr>
                              <w:rFonts w:ascii="Predator" w:eastAsia="MS Mincho" w:hAnsi="Predator" w:cs="Helv"/>
                              <w:sz w:val="10"/>
                              <w:szCs w:val="10"/>
                            </w:rPr>
                            <w:t>for consumers and businesses alike. From service-oriented technologies to the Internet of Things to gaming and virtual reality, Acer’s</w:t>
                          </w:r>
                          <w:r w:rsidRPr="00392148">
                            <w:rPr>
                              <w:rFonts w:ascii="Predator" w:eastAsiaTheme="minorEastAsia" w:hAnsi="Predator" w:cs="Helv"/>
                              <w:sz w:val="10"/>
                              <w:szCs w:val="10"/>
                            </w:rPr>
                            <w:t xml:space="preserve"> </w:t>
                          </w:r>
                          <w:r w:rsidRPr="00392148">
                            <w:rPr>
                              <w:rFonts w:ascii="Predator" w:eastAsia="MS Mincho" w:hAnsi="Predator" w:cs="Helv"/>
                              <w:sz w:val="10"/>
                              <w:szCs w:val="10"/>
                            </w:rPr>
                            <w:t>7,000+ employees are dedicated to the research, design, marketing, sale, and support of products and solutions that break barriers</w:t>
                          </w:r>
                          <w:r w:rsidRPr="00392148">
                            <w:rPr>
                              <w:rFonts w:ascii="Predator" w:eastAsiaTheme="minorEastAsia" w:hAnsi="Predator" w:cs="Helv"/>
                              <w:sz w:val="10"/>
                              <w:szCs w:val="10"/>
                            </w:rPr>
                            <w:t xml:space="preserve"> </w:t>
                          </w:r>
                          <w:r w:rsidRPr="00392148">
                            <w:rPr>
                              <w:rFonts w:ascii="Predator" w:eastAsia="MS Mincho" w:hAnsi="Predator" w:cs="Helv"/>
                              <w:sz w:val="10"/>
                              <w:szCs w:val="10"/>
                            </w:rPr>
                            <w:t>between people and technology. Please visit www.acer.com for more information.</w:t>
                          </w:r>
                        </w:p>
                        <w:p w14:paraId="49BC00E4" w14:textId="77777777" w:rsidR="009D5CDF" w:rsidRDefault="009D5CDF" w:rsidP="009D5CDF">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2BCBFD" id="_x0000_s1042" type="#_x0000_t202" style="position:absolute;margin-left:0;margin-top:5.95pt;width:509.8pt;height:56.8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" filled="f" stroked="f">
              <v:textbox>
                <w:txbxContent>
                  <w:p w14:paraId="5DF94B8C" w14:textId="77777777" w:rsidR="009D5CDF" w:rsidRPr="00392148" w:rsidRDefault="009D5CDF" w:rsidP="009D5CDF">
                    <w:pPr>
                      <w:widowControl w:val="0"/>
                      <w:tabs>
                        <w:tab w:val="left" w:pos="-720"/>
                        <w:tab w:val="left" w:pos="0"/>
                        <w:tab w:val="left" w:pos="720"/>
                        <w:tab w:val="left" w:pos="1440"/>
                        <w:tab w:val="left" w:pos="2160"/>
                        <w:tab w:val="left" w:pos="2880"/>
                        <w:tab w:val="left" w:pos="3600"/>
                        <w:tab w:val="left" w:pos="4320"/>
                      </w:tabs>
                      <w:autoSpaceDE w:val="0"/>
                      <w:autoSpaceDN w:val="0"/>
                      <w:adjustRightInd w:val="0"/>
                      <w:snapToGrid w:val="0"/>
                      <w:spacing w:after="120" w:line="240" w:lineRule="auto"/>
                      <w:jc w:val="both"/>
                      <w:rPr>
                        <w:rFonts w:ascii="Predator" w:eastAsia="MS Mincho" w:hAnsi="Predator" w:cs="Helv"/>
                        <w:b/>
                        <w:sz w:val="12"/>
                        <w:szCs w:val="12"/>
                        <w:u w:val="single"/>
                      </w:rPr>
                    </w:pPr>
                    <w:r w:rsidRPr="00392148">
                      <w:rPr>
                        <w:rFonts w:ascii="Predator" w:eastAsia="MS Mincho" w:hAnsi="Predator" w:cs="Helv"/>
                        <w:b/>
                        <w:sz w:val="12"/>
                        <w:szCs w:val="12"/>
                        <w:u w:val="single"/>
                      </w:rPr>
                      <w:t>About Acer</w:t>
                    </w:r>
                  </w:p>
                  <w:p w14:paraId="3FD42C80" w14:textId="77777777" w:rsidR="009D5CDF" w:rsidRPr="00392148" w:rsidRDefault="009D5CDF" w:rsidP="009D5CDF">
                    <w:pPr>
                      <w:jc w:val="both"/>
                      <w:rPr>
                        <w:rFonts w:ascii="Predator" w:eastAsia="MS Mincho" w:hAnsi="Predator" w:cs="Helv"/>
                        <w:sz w:val="10"/>
                        <w:szCs w:val="10"/>
                      </w:rPr>
                    </w:pPr>
                    <w:r w:rsidRPr="00392148">
                      <w:rPr>
                        <w:rFonts w:ascii="Predator" w:eastAsia="MS Mincho" w:hAnsi="Predator" w:cs="Helv"/>
                        <w:sz w:val="10"/>
                        <w:szCs w:val="10"/>
                      </w:rPr>
                      <w:t>Founded in 1976, Acer is now one of the world’s top ICT companies and has a presence in over 160 countries. As Acer looks into the</w:t>
                    </w:r>
                    <w:r w:rsidRPr="00392148">
                      <w:rPr>
                        <w:rFonts w:ascii="Predator" w:eastAsiaTheme="minorEastAsia" w:hAnsi="Predator" w:cs="Helv"/>
                        <w:sz w:val="10"/>
                        <w:szCs w:val="10"/>
                      </w:rPr>
                      <w:t xml:space="preserve"> </w:t>
                    </w:r>
                    <w:r w:rsidRPr="00392148">
                      <w:rPr>
                        <w:rFonts w:ascii="Predator" w:eastAsia="MS Mincho" w:hAnsi="Predator" w:cs="Helv"/>
                        <w:sz w:val="10"/>
                        <w:szCs w:val="10"/>
                      </w:rPr>
                      <w:t xml:space="preserve">future, it is focused on enabling a world where hardware, software and services will fuse with one another to </w:t>
                    </w:r>
                    <w:proofErr w:type="gramStart"/>
                    <w:r w:rsidRPr="00392148">
                      <w:rPr>
                        <w:rFonts w:ascii="Predator" w:eastAsia="MS Mincho" w:hAnsi="Predator" w:cs="Helv"/>
                        <w:sz w:val="10"/>
                        <w:szCs w:val="10"/>
                      </w:rPr>
                      <w:t>open up</w:t>
                    </w:r>
                    <w:proofErr w:type="gramEnd"/>
                    <w:r w:rsidRPr="00392148">
                      <w:rPr>
                        <w:rFonts w:ascii="Predator" w:eastAsia="MS Mincho" w:hAnsi="Predator" w:cs="Helv"/>
                        <w:sz w:val="10"/>
                        <w:szCs w:val="10"/>
                      </w:rPr>
                      <w:t xml:space="preserve"> new possibilities</w:t>
                    </w:r>
                    <w:r w:rsidRPr="00392148">
                      <w:rPr>
                        <w:rFonts w:ascii="Predator" w:eastAsiaTheme="minorEastAsia" w:hAnsi="Predator" w:cs="Helv"/>
                        <w:sz w:val="10"/>
                        <w:szCs w:val="10"/>
                      </w:rPr>
                      <w:t xml:space="preserve"> </w:t>
                    </w:r>
                    <w:r w:rsidRPr="00392148">
                      <w:rPr>
                        <w:rFonts w:ascii="Predator" w:eastAsia="MS Mincho" w:hAnsi="Predator" w:cs="Helv"/>
                        <w:sz w:val="10"/>
                        <w:szCs w:val="10"/>
                      </w:rPr>
                      <w:t>for consumers and businesses alike. From service-oriented technologies to the Internet of Things to gaming and virtual reality, Acer’s</w:t>
                    </w:r>
                    <w:r w:rsidRPr="00392148">
                      <w:rPr>
                        <w:rFonts w:ascii="Predator" w:eastAsiaTheme="minorEastAsia" w:hAnsi="Predator" w:cs="Helv"/>
                        <w:sz w:val="10"/>
                        <w:szCs w:val="10"/>
                      </w:rPr>
                      <w:t xml:space="preserve"> </w:t>
                    </w:r>
                    <w:r w:rsidRPr="00392148">
                      <w:rPr>
                        <w:rFonts w:ascii="Predator" w:eastAsia="MS Mincho" w:hAnsi="Predator" w:cs="Helv"/>
                        <w:sz w:val="10"/>
                        <w:szCs w:val="10"/>
                      </w:rPr>
                      <w:t>7,000+ employees are dedicated to the research, design, marketing, sale, and support of products and solutions that break barriers</w:t>
                    </w:r>
                    <w:r w:rsidRPr="00392148">
                      <w:rPr>
                        <w:rFonts w:ascii="Predator" w:eastAsiaTheme="minorEastAsia" w:hAnsi="Predator" w:cs="Helv"/>
                        <w:sz w:val="10"/>
                        <w:szCs w:val="10"/>
                      </w:rPr>
                      <w:t xml:space="preserve"> </w:t>
                    </w:r>
                    <w:r w:rsidRPr="00392148">
                      <w:rPr>
                        <w:rFonts w:ascii="Predator" w:eastAsia="MS Mincho" w:hAnsi="Predator" w:cs="Helv"/>
                        <w:sz w:val="10"/>
                        <w:szCs w:val="10"/>
                      </w:rPr>
                      <w:t>between people and technology. Please visit www.acer.com for more information.</w:t>
                    </w:r>
                  </w:p>
                  <w:p w14:paraId="49BC00E4" w14:textId="77777777" w:rsidR="009D5CDF" w:rsidRDefault="009D5CDF" w:rsidP="009D5CDF">
                    <w:pPr>
                      <w:spacing w:after="0" w:line="240" w:lineRule="auto"/>
                    </w:pP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6FEB8D" w14:textId="77777777" w:rsidR="00830FC3" w:rsidRDefault="00830FC3">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5B4142" w14:textId="77777777" w:rsidR="00912D4D" w:rsidRDefault="00912D4D" w:rsidP="00F019D5">
      <w:pPr>
        <w:spacing w:after="0" w:line="240" w:lineRule="auto"/>
      </w:pPr>
      <w:r>
        <w:separator/>
      </w:r>
    </w:p>
  </w:footnote>
  <w:footnote w:type="continuationSeparator" w:id="0">
    <w:p w14:paraId="5E1A415D" w14:textId="77777777" w:rsidR="00912D4D" w:rsidRDefault="00912D4D" w:rsidP="00F019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9B258E" w14:textId="77777777" w:rsidR="00830FC3" w:rsidRDefault="00830FC3">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AF8F96" w14:textId="77777777" w:rsidR="00830FC3" w:rsidRDefault="00830FC3">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01D592" w14:textId="77777777" w:rsidR="00830FC3" w:rsidRDefault="00830FC3">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55pt;height:11.55pt" o:bullet="t">
        <v:imagedata r:id="rId1" o:title="bullet-s"/>
      </v:shape>
    </w:pict>
  </w:numPicBullet>
  <w:abstractNum w:abstractNumId="0" w15:restartNumberingAfterBreak="0">
    <w:nsid w:val="04E72EA6"/>
    <w:multiLevelType w:val="hybridMultilevel"/>
    <w:tmpl w:val="8F9015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914B98"/>
    <w:multiLevelType w:val="hybridMultilevel"/>
    <w:tmpl w:val="0010BB52"/>
    <w:lvl w:ilvl="0" w:tplc="D642279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A5A2D8E"/>
    <w:multiLevelType w:val="hybridMultilevel"/>
    <w:tmpl w:val="B35E9B2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209E070B"/>
    <w:multiLevelType w:val="hybridMultilevel"/>
    <w:tmpl w:val="0010BB52"/>
    <w:lvl w:ilvl="0" w:tplc="D642279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D183A32"/>
    <w:multiLevelType w:val="multilevel"/>
    <w:tmpl w:val="C4A47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6C30F70"/>
    <w:multiLevelType w:val="hybridMultilevel"/>
    <w:tmpl w:val="8F9015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C122D4D"/>
    <w:multiLevelType w:val="hybridMultilevel"/>
    <w:tmpl w:val="9D543A3E"/>
    <w:lvl w:ilvl="0" w:tplc="DABABE48">
      <w:start w:val="1"/>
      <w:numFmt w:val="decimal"/>
      <w:pStyle w:val="notelist"/>
      <w:lvlText w:val="%1."/>
      <w:lvlJc w:val="left"/>
      <w:pPr>
        <w:tabs>
          <w:tab w:val="num" w:pos="720"/>
        </w:tabs>
        <w:ind w:left="720" w:hanging="360"/>
      </w:pPr>
      <w:rPr>
        <w:sz w:val="10"/>
        <w:szCs w:val="10"/>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7" w15:restartNumberingAfterBreak="0">
    <w:nsid w:val="3CEA20AA"/>
    <w:multiLevelType w:val="hybridMultilevel"/>
    <w:tmpl w:val="C942793E"/>
    <w:lvl w:ilvl="0" w:tplc="6A500F8E">
      <w:start w:val="1"/>
      <w:numFmt w:val="bullet"/>
      <w:pStyle w:val="Seznam"/>
      <w:lvlText w:val=""/>
      <w:lvlJc w:val="left"/>
      <w:pPr>
        <w:tabs>
          <w:tab w:val="num" w:pos="468"/>
        </w:tabs>
        <w:ind w:left="468" w:hanging="360"/>
      </w:pPr>
      <w:rPr>
        <w:rFonts w:ascii="Symbol" w:hAnsi="Symbol" w:hint="default"/>
        <w:color w:val="auto"/>
      </w:rPr>
    </w:lvl>
    <w:lvl w:ilvl="1" w:tplc="0582CD02">
      <w:start w:val="1"/>
      <w:numFmt w:val="bullet"/>
      <w:lvlText w:val=""/>
      <w:lvlJc w:val="left"/>
      <w:pPr>
        <w:tabs>
          <w:tab w:val="num" w:pos="468"/>
        </w:tabs>
        <w:ind w:left="468" w:hanging="360"/>
      </w:pPr>
      <w:rPr>
        <w:rFonts w:ascii="Symbol" w:hAnsi="Symbol" w:hint="default"/>
        <w:color w:val="auto"/>
      </w:rPr>
    </w:lvl>
    <w:lvl w:ilvl="2" w:tplc="04090005" w:tentative="1">
      <w:start w:val="1"/>
      <w:numFmt w:val="bullet"/>
      <w:lvlText w:val=""/>
      <w:lvlJc w:val="left"/>
      <w:pPr>
        <w:tabs>
          <w:tab w:val="num" w:pos="1188"/>
        </w:tabs>
        <w:ind w:left="1188" w:hanging="360"/>
      </w:pPr>
      <w:rPr>
        <w:rFonts w:ascii="Wingdings" w:hAnsi="Wingdings" w:hint="default"/>
      </w:rPr>
    </w:lvl>
    <w:lvl w:ilvl="3" w:tplc="04090001" w:tentative="1">
      <w:start w:val="1"/>
      <w:numFmt w:val="bullet"/>
      <w:lvlText w:val=""/>
      <w:lvlJc w:val="left"/>
      <w:pPr>
        <w:tabs>
          <w:tab w:val="num" w:pos="1908"/>
        </w:tabs>
        <w:ind w:left="1908" w:hanging="360"/>
      </w:pPr>
      <w:rPr>
        <w:rFonts w:ascii="Symbol" w:hAnsi="Symbol" w:hint="default"/>
      </w:rPr>
    </w:lvl>
    <w:lvl w:ilvl="4" w:tplc="04090003" w:tentative="1">
      <w:start w:val="1"/>
      <w:numFmt w:val="bullet"/>
      <w:lvlText w:val="o"/>
      <w:lvlJc w:val="left"/>
      <w:pPr>
        <w:tabs>
          <w:tab w:val="num" w:pos="2628"/>
        </w:tabs>
        <w:ind w:left="2628" w:hanging="360"/>
      </w:pPr>
      <w:rPr>
        <w:rFonts w:ascii="Courier New" w:hAnsi="Courier New" w:cs="Symbol" w:hint="default"/>
      </w:rPr>
    </w:lvl>
    <w:lvl w:ilvl="5" w:tplc="04090005" w:tentative="1">
      <w:start w:val="1"/>
      <w:numFmt w:val="bullet"/>
      <w:lvlText w:val=""/>
      <w:lvlJc w:val="left"/>
      <w:pPr>
        <w:tabs>
          <w:tab w:val="num" w:pos="3348"/>
        </w:tabs>
        <w:ind w:left="3348" w:hanging="360"/>
      </w:pPr>
      <w:rPr>
        <w:rFonts w:ascii="Wingdings" w:hAnsi="Wingdings" w:hint="default"/>
      </w:rPr>
    </w:lvl>
    <w:lvl w:ilvl="6" w:tplc="04090001" w:tentative="1">
      <w:start w:val="1"/>
      <w:numFmt w:val="bullet"/>
      <w:lvlText w:val=""/>
      <w:lvlJc w:val="left"/>
      <w:pPr>
        <w:tabs>
          <w:tab w:val="num" w:pos="4068"/>
        </w:tabs>
        <w:ind w:left="4068" w:hanging="360"/>
      </w:pPr>
      <w:rPr>
        <w:rFonts w:ascii="Symbol" w:hAnsi="Symbol" w:hint="default"/>
      </w:rPr>
    </w:lvl>
    <w:lvl w:ilvl="7" w:tplc="04090003" w:tentative="1">
      <w:start w:val="1"/>
      <w:numFmt w:val="bullet"/>
      <w:lvlText w:val="o"/>
      <w:lvlJc w:val="left"/>
      <w:pPr>
        <w:tabs>
          <w:tab w:val="num" w:pos="4788"/>
        </w:tabs>
        <w:ind w:left="4788" w:hanging="360"/>
      </w:pPr>
      <w:rPr>
        <w:rFonts w:ascii="Courier New" w:hAnsi="Courier New" w:cs="Symbol" w:hint="default"/>
      </w:rPr>
    </w:lvl>
    <w:lvl w:ilvl="8" w:tplc="04090005" w:tentative="1">
      <w:start w:val="1"/>
      <w:numFmt w:val="bullet"/>
      <w:lvlText w:val=""/>
      <w:lvlJc w:val="left"/>
      <w:pPr>
        <w:tabs>
          <w:tab w:val="num" w:pos="5508"/>
        </w:tabs>
        <w:ind w:left="5508" w:hanging="360"/>
      </w:pPr>
      <w:rPr>
        <w:rFonts w:ascii="Wingdings" w:hAnsi="Wingdings" w:hint="default"/>
      </w:rPr>
    </w:lvl>
  </w:abstractNum>
  <w:abstractNum w:abstractNumId="8" w15:restartNumberingAfterBreak="0">
    <w:nsid w:val="40A2587E"/>
    <w:multiLevelType w:val="multilevel"/>
    <w:tmpl w:val="CBECC0C4"/>
    <w:lvl w:ilvl="0">
      <w:start w:val="1"/>
      <w:numFmt w:val="decimal"/>
      <w:lvlText w:val="%1"/>
      <w:lvlJc w:val="left"/>
      <w:pPr>
        <w:tabs>
          <w:tab w:val="num" w:pos="360"/>
        </w:tabs>
        <w:ind w:left="360" w:hanging="360"/>
      </w:pPr>
      <w:rPr>
        <w:rFonts w:hint="default"/>
        <w:b/>
        <w:color w:val="auto"/>
      </w:rPr>
    </w:lvl>
    <w:lvl w:ilvl="1">
      <w:start w:val="5"/>
      <w:numFmt w:val="decimal"/>
      <w:isLgl/>
      <w:lvlText w:val="%1.%2"/>
      <w:lvlJc w:val="left"/>
      <w:pPr>
        <w:ind w:left="360" w:hanging="360"/>
      </w:pPr>
      <w:rPr>
        <w:rFonts w:hint="default"/>
      </w:rPr>
    </w:lvl>
    <w:lvl w:ilvl="2">
      <w:start w:val="1"/>
      <w:numFmt w:val="decimal"/>
      <w:isLgl/>
      <w:lvlText w:val="%1.%2.%3"/>
      <w:lvlJc w:val="left"/>
      <w:pPr>
        <w:ind w:left="360" w:hanging="36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720" w:hanging="720"/>
      </w:pPr>
      <w:rPr>
        <w:rFonts w:hint="default"/>
      </w:rPr>
    </w:lvl>
    <w:lvl w:ilvl="6">
      <w:start w:val="1"/>
      <w:numFmt w:val="decimal"/>
      <w:isLgl/>
      <w:lvlText w:val="%1.%2.%3.%4.%5.%6.%7"/>
      <w:lvlJc w:val="left"/>
      <w:pPr>
        <w:ind w:left="720" w:hanging="720"/>
      </w:pPr>
      <w:rPr>
        <w:rFonts w:hint="default"/>
      </w:rPr>
    </w:lvl>
    <w:lvl w:ilvl="7">
      <w:start w:val="1"/>
      <w:numFmt w:val="decimal"/>
      <w:isLgl/>
      <w:lvlText w:val="%1.%2.%3.%4.%5.%6.%7.%8"/>
      <w:lvlJc w:val="left"/>
      <w:pPr>
        <w:ind w:left="1080" w:hanging="1080"/>
      </w:pPr>
      <w:rPr>
        <w:rFonts w:hint="default"/>
      </w:rPr>
    </w:lvl>
    <w:lvl w:ilvl="8">
      <w:start w:val="1"/>
      <w:numFmt w:val="decimal"/>
      <w:isLgl/>
      <w:lvlText w:val="%1.%2.%3.%4.%5.%6.%7.%8.%9"/>
      <w:lvlJc w:val="left"/>
      <w:pPr>
        <w:ind w:left="1080" w:hanging="1080"/>
      </w:pPr>
      <w:rPr>
        <w:rFonts w:hint="default"/>
      </w:rPr>
    </w:lvl>
  </w:abstractNum>
  <w:abstractNum w:abstractNumId="9" w15:restartNumberingAfterBreak="0">
    <w:nsid w:val="449079B7"/>
    <w:multiLevelType w:val="multilevel"/>
    <w:tmpl w:val="BD0AB280"/>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53A05BAC"/>
    <w:multiLevelType w:val="hybridMultilevel"/>
    <w:tmpl w:val="F45E5890"/>
    <w:lvl w:ilvl="0" w:tplc="A29A72E2">
      <w:start w:val="1"/>
      <w:numFmt w:val="bullet"/>
      <w:lvlText w:val=""/>
      <w:lvlJc w:val="left"/>
      <w:pPr>
        <w:tabs>
          <w:tab w:val="num" w:pos="360"/>
        </w:tabs>
        <w:ind w:left="360" w:hanging="360"/>
      </w:pPr>
      <w:rPr>
        <w:rFonts w:ascii="Symbol" w:hAnsi="Symbol" w:hint="default"/>
        <w:color w:val="auto"/>
        <w:sz w:val="11"/>
      </w:rPr>
    </w:lvl>
    <w:lvl w:ilvl="1" w:tplc="04090003">
      <w:start w:val="1"/>
      <w:numFmt w:val="bullet"/>
      <w:lvlText w:val=""/>
      <w:lvlJc w:val="left"/>
      <w:pPr>
        <w:tabs>
          <w:tab w:val="num" w:pos="-656"/>
        </w:tabs>
        <w:ind w:left="-656" w:hanging="480"/>
      </w:pPr>
      <w:rPr>
        <w:rFonts w:ascii="Wingdings" w:hAnsi="Wingdings" w:hint="default"/>
      </w:rPr>
    </w:lvl>
    <w:lvl w:ilvl="2" w:tplc="04090005" w:tentative="1">
      <w:start w:val="1"/>
      <w:numFmt w:val="bullet"/>
      <w:lvlText w:val=""/>
      <w:lvlJc w:val="left"/>
      <w:pPr>
        <w:tabs>
          <w:tab w:val="num" w:pos="-176"/>
        </w:tabs>
        <w:ind w:left="-176" w:hanging="480"/>
      </w:pPr>
      <w:rPr>
        <w:rFonts w:ascii="Wingdings" w:hAnsi="Wingdings" w:hint="default"/>
      </w:rPr>
    </w:lvl>
    <w:lvl w:ilvl="3" w:tplc="04090001" w:tentative="1">
      <w:start w:val="1"/>
      <w:numFmt w:val="bullet"/>
      <w:lvlText w:val=""/>
      <w:lvlJc w:val="left"/>
      <w:pPr>
        <w:tabs>
          <w:tab w:val="num" w:pos="304"/>
        </w:tabs>
        <w:ind w:left="304" w:hanging="480"/>
      </w:pPr>
      <w:rPr>
        <w:rFonts w:ascii="Wingdings" w:hAnsi="Wingdings" w:hint="default"/>
      </w:rPr>
    </w:lvl>
    <w:lvl w:ilvl="4" w:tplc="04090003" w:tentative="1">
      <w:start w:val="1"/>
      <w:numFmt w:val="bullet"/>
      <w:lvlText w:val=""/>
      <w:lvlJc w:val="left"/>
      <w:pPr>
        <w:tabs>
          <w:tab w:val="num" w:pos="784"/>
        </w:tabs>
        <w:ind w:left="784" w:hanging="480"/>
      </w:pPr>
      <w:rPr>
        <w:rFonts w:ascii="Wingdings" w:hAnsi="Wingdings" w:hint="default"/>
      </w:rPr>
    </w:lvl>
    <w:lvl w:ilvl="5" w:tplc="04090005" w:tentative="1">
      <w:start w:val="1"/>
      <w:numFmt w:val="bullet"/>
      <w:lvlText w:val=""/>
      <w:lvlJc w:val="left"/>
      <w:pPr>
        <w:tabs>
          <w:tab w:val="num" w:pos="1264"/>
        </w:tabs>
        <w:ind w:left="1264" w:hanging="480"/>
      </w:pPr>
      <w:rPr>
        <w:rFonts w:ascii="Wingdings" w:hAnsi="Wingdings" w:hint="default"/>
      </w:rPr>
    </w:lvl>
    <w:lvl w:ilvl="6" w:tplc="04090001" w:tentative="1">
      <w:start w:val="1"/>
      <w:numFmt w:val="bullet"/>
      <w:lvlText w:val=""/>
      <w:lvlJc w:val="left"/>
      <w:pPr>
        <w:tabs>
          <w:tab w:val="num" w:pos="1744"/>
        </w:tabs>
        <w:ind w:left="1744" w:hanging="480"/>
      </w:pPr>
      <w:rPr>
        <w:rFonts w:ascii="Wingdings" w:hAnsi="Wingdings" w:hint="default"/>
      </w:rPr>
    </w:lvl>
    <w:lvl w:ilvl="7" w:tplc="04090003" w:tentative="1">
      <w:start w:val="1"/>
      <w:numFmt w:val="bullet"/>
      <w:lvlText w:val=""/>
      <w:lvlJc w:val="left"/>
      <w:pPr>
        <w:tabs>
          <w:tab w:val="num" w:pos="2224"/>
        </w:tabs>
        <w:ind w:left="2224" w:hanging="480"/>
      </w:pPr>
      <w:rPr>
        <w:rFonts w:ascii="Wingdings" w:hAnsi="Wingdings" w:hint="default"/>
      </w:rPr>
    </w:lvl>
    <w:lvl w:ilvl="8" w:tplc="04090005" w:tentative="1">
      <w:start w:val="1"/>
      <w:numFmt w:val="bullet"/>
      <w:lvlText w:val=""/>
      <w:lvlJc w:val="left"/>
      <w:pPr>
        <w:tabs>
          <w:tab w:val="num" w:pos="2704"/>
        </w:tabs>
        <w:ind w:left="2704" w:hanging="480"/>
      </w:pPr>
      <w:rPr>
        <w:rFonts w:ascii="Wingdings" w:hAnsi="Wingdings" w:hint="default"/>
      </w:rPr>
    </w:lvl>
  </w:abstractNum>
  <w:abstractNum w:abstractNumId="11" w15:restartNumberingAfterBreak="0">
    <w:nsid w:val="58F62BAC"/>
    <w:multiLevelType w:val="hybridMultilevel"/>
    <w:tmpl w:val="E6864F9A"/>
    <w:lvl w:ilvl="0" w:tplc="4E22DE10">
      <w:start w:val="1"/>
      <w:numFmt w:val="decimal"/>
      <w:lvlText w:val="%1."/>
      <w:lvlJc w:val="left"/>
      <w:pPr>
        <w:tabs>
          <w:tab w:val="num" w:pos="480"/>
        </w:tabs>
        <w:ind w:left="480" w:hanging="480"/>
      </w:pPr>
      <w:rPr>
        <w:rFonts w:ascii="Acer Foco" w:hAnsi="Acer Foco" w:hint="default"/>
        <w:b w:val="0"/>
        <w:caps w:val="0"/>
        <w:strike w:val="0"/>
        <w:dstrike w:val="0"/>
        <w:vanish w:val="0"/>
        <w:sz w:val="10"/>
        <w:szCs w:val="10"/>
        <w:vertAlign w:val="baseline"/>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2" w15:restartNumberingAfterBreak="0">
    <w:nsid w:val="5FD710B7"/>
    <w:multiLevelType w:val="hybridMultilevel"/>
    <w:tmpl w:val="8F9015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28F4422"/>
    <w:multiLevelType w:val="hybridMultilevel"/>
    <w:tmpl w:val="00284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D0062EB"/>
    <w:multiLevelType w:val="multilevel"/>
    <w:tmpl w:val="54FE2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67068CD"/>
    <w:multiLevelType w:val="hybridMultilevel"/>
    <w:tmpl w:val="BD6C8250"/>
    <w:lvl w:ilvl="0" w:tplc="97CC1A18">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6" w15:restartNumberingAfterBreak="0">
    <w:nsid w:val="7F0549B2"/>
    <w:multiLevelType w:val="hybridMultilevel"/>
    <w:tmpl w:val="A5F4F172"/>
    <w:lvl w:ilvl="0" w:tplc="DE04D85A">
      <w:start w:val="1"/>
      <w:numFmt w:val="bullet"/>
      <w:pStyle w:val="softwarelist"/>
      <w:lvlText w:val=""/>
      <w:lvlPicBulletId w:val="0"/>
      <w:lvlJc w:val="left"/>
      <w:pPr>
        <w:tabs>
          <w:tab w:val="num" w:pos="1080"/>
        </w:tabs>
        <w:ind w:left="1080" w:hanging="360"/>
      </w:pPr>
      <w:rPr>
        <w:rFonts w:ascii="Symbol" w:hAnsi="Symbol" w:hint="default"/>
        <w:color w:val="auto"/>
        <w:sz w:val="12"/>
        <w:szCs w:val="12"/>
      </w:rPr>
    </w:lvl>
    <w:lvl w:ilvl="1" w:tplc="F070B0E0">
      <w:start w:val="1"/>
      <w:numFmt w:val="bullet"/>
      <w:lvlText w:val=""/>
      <w:lvlPicBulletId w:val="0"/>
      <w:lvlJc w:val="left"/>
      <w:pPr>
        <w:tabs>
          <w:tab w:val="num" w:pos="1507"/>
        </w:tabs>
        <w:ind w:left="1507" w:hanging="360"/>
      </w:pPr>
      <w:rPr>
        <w:rFonts w:ascii="Symbol" w:hAnsi="Symbol" w:hint="default"/>
        <w:color w:val="auto"/>
        <w:sz w:val="12"/>
        <w:szCs w:val="12"/>
      </w:rPr>
    </w:lvl>
    <w:lvl w:ilvl="2" w:tplc="04090005" w:tentative="1">
      <w:start w:val="1"/>
      <w:numFmt w:val="bullet"/>
      <w:lvlText w:val=""/>
      <w:lvlJc w:val="left"/>
      <w:pPr>
        <w:tabs>
          <w:tab w:val="num" w:pos="2227"/>
        </w:tabs>
        <w:ind w:left="2227" w:hanging="360"/>
      </w:pPr>
      <w:rPr>
        <w:rFonts w:ascii="Wingdings" w:hAnsi="Wingdings" w:hint="default"/>
      </w:rPr>
    </w:lvl>
    <w:lvl w:ilvl="3" w:tplc="04090001" w:tentative="1">
      <w:start w:val="1"/>
      <w:numFmt w:val="bullet"/>
      <w:lvlText w:val=""/>
      <w:lvlJc w:val="left"/>
      <w:pPr>
        <w:tabs>
          <w:tab w:val="num" w:pos="2947"/>
        </w:tabs>
        <w:ind w:left="2947" w:hanging="360"/>
      </w:pPr>
      <w:rPr>
        <w:rFonts w:ascii="Symbol" w:hAnsi="Symbol" w:hint="default"/>
      </w:rPr>
    </w:lvl>
    <w:lvl w:ilvl="4" w:tplc="04090003" w:tentative="1">
      <w:start w:val="1"/>
      <w:numFmt w:val="bullet"/>
      <w:lvlText w:val="o"/>
      <w:lvlJc w:val="left"/>
      <w:pPr>
        <w:tabs>
          <w:tab w:val="num" w:pos="3667"/>
        </w:tabs>
        <w:ind w:left="3667" w:hanging="360"/>
      </w:pPr>
      <w:rPr>
        <w:rFonts w:ascii="Courier New" w:hAnsi="Courier New" w:cs="Courier New" w:hint="default"/>
      </w:rPr>
    </w:lvl>
    <w:lvl w:ilvl="5" w:tplc="04090005" w:tentative="1">
      <w:start w:val="1"/>
      <w:numFmt w:val="bullet"/>
      <w:lvlText w:val=""/>
      <w:lvlJc w:val="left"/>
      <w:pPr>
        <w:tabs>
          <w:tab w:val="num" w:pos="4387"/>
        </w:tabs>
        <w:ind w:left="4387" w:hanging="360"/>
      </w:pPr>
      <w:rPr>
        <w:rFonts w:ascii="Wingdings" w:hAnsi="Wingdings" w:hint="default"/>
      </w:rPr>
    </w:lvl>
    <w:lvl w:ilvl="6" w:tplc="04090001" w:tentative="1">
      <w:start w:val="1"/>
      <w:numFmt w:val="bullet"/>
      <w:lvlText w:val=""/>
      <w:lvlJc w:val="left"/>
      <w:pPr>
        <w:tabs>
          <w:tab w:val="num" w:pos="5107"/>
        </w:tabs>
        <w:ind w:left="5107" w:hanging="360"/>
      </w:pPr>
      <w:rPr>
        <w:rFonts w:ascii="Symbol" w:hAnsi="Symbol" w:hint="default"/>
      </w:rPr>
    </w:lvl>
    <w:lvl w:ilvl="7" w:tplc="04090003" w:tentative="1">
      <w:start w:val="1"/>
      <w:numFmt w:val="bullet"/>
      <w:lvlText w:val="o"/>
      <w:lvlJc w:val="left"/>
      <w:pPr>
        <w:tabs>
          <w:tab w:val="num" w:pos="5827"/>
        </w:tabs>
        <w:ind w:left="5827" w:hanging="360"/>
      </w:pPr>
      <w:rPr>
        <w:rFonts w:ascii="Courier New" w:hAnsi="Courier New" w:cs="Courier New" w:hint="default"/>
      </w:rPr>
    </w:lvl>
    <w:lvl w:ilvl="8" w:tplc="04090005" w:tentative="1">
      <w:start w:val="1"/>
      <w:numFmt w:val="bullet"/>
      <w:lvlText w:val=""/>
      <w:lvlJc w:val="left"/>
      <w:pPr>
        <w:tabs>
          <w:tab w:val="num" w:pos="6547"/>
        </w:tabs>
        <w:ind w:left="6547" w:hanging="360"/>
      </w:pPr>
      <w:rPr>
        <w:rFonts w:ascii="Wingdings" w:hAnsi="Wingdings" w:hint="default"/>
      </w:rPr>
    </w:lvl>
  </w:abstractNum>
  <w:num w:numId="1" w16cid:durableId="1845584907">
    <w:abstractNumId w:val="9"/>
  </w:num>
  <w:num w:numId="2" w16cid:durableId="1014575801">
    <w:abstractNumId w:val="6"/>
  </w:num>
  <w:num w:numId="3" w16cid:durableId="30106732">
    <w:abstractNumId w:val="7"/>
  </w:num>
  <w:num w:numId="4" w16cid:durableId="1534267731">
    <w:abstractNumId w:val="11"/>
  </w:num>
  <w:num w:numId="5" w16cid:durableId="1158611451">
    <w:abstractNumId w:val="8"/>
  </w:num>
  <w:num w:numId="6" w16cid:durableId="334573753">
    <w:abstractNumId w:val="15"/>
  </w:num>
  <w:num w:numId="7" w16cid:durableId="1390567510">
    <w:abstractNumId w:val="1"/>
  </w:num>
  <w:num w:numId="8" w16cid:durableId="852766451">
    <w:abstractNumId w:val="13"/>
  </w:num>
  <w:num w:numId="9" w16cid:durableId="1329795728">
    <w:abstractNumId w:val="5"/>
  </w:num>
  <w:num w:numId="10" w16cid:durableId="637222650">
    <w:abstractNumId w:val="12"/>
  </w:num>
  <w:num w:numId="11" w16cid:durableId="1204640111">
    <w:abstractNumId w:val="16"/>
  </w:num>
  <w:num w:numId="12" w16cid:durableId="189227276">
    <w:abstractNumId w:val="2"/>
  </w:num>
  <w:num w:numId="13" w16cid:durableId="1323894206">
    <w:abstractNumId w:val="14"/>
  </w:num>
  <w:num w:numId="14" w16cid:durableId="588733947">
    <w:abstractNumId w:val="10"/>
  </w:num>
  <w:num w:numId="15" w16cid:durableId="859120847">
    <w:abstractNumId w:val="4"/>
  </w:num>
  <w:num w:numId="16" w16cid:durableId="730037848">
    <w:abstractNumId w:val="3"/>
  </w:num>
  <w:num w:numId="17" w16cid:durableId="1504853409">
    <w:abstractNumId w:val="0"/>
  </w:num>
  <w:num w:numId="18" w16cid:durableId="583296775">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isplayBackgroundShape/>
  <w:bordersDoNotSurroundHeader/>
  <w:bordersDoNotSurroundFooter/>
  <w:proofState w:spelling="clean" w:grammar="clean"/>
  <w:attachedTemplate r:id="rId1"/>
  <w:defaultTabStop w:val="720"/>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2C8D"/>
    <w:rsid w:val="00002E12"/>
    <w:rsid w:val="00007894"/>
    <w:rsid w:val="0001133D"/>
    <w:rsid w:val="00011F60"/>
    <w:rsid w:val="000131DE"/>
    <w:rsid w:val="000145C9"/>
    <w:rsid w:val="00015F16"/>
    <w:rsid w:val="00025A6D"/>
    <w:rsid w:val="00027309"/>
    <w:rsid w:val="000343EF"/>
    <w:rsid w:val="00034DC9"/>
    <w:rsid w:val="0004050B"/>
    <w:rsid w:val="00044FE2"/>
    <w:rsid w:val="00051E16"/>
    <w:rsid w:val="00053965"/>
    <w:rsid w:val="00055C2E"/>
    <w:rsid w:val="0005776E"/>
    <w:rsid w:val="00060E16"/>
    <w:rsid w:val="00062E51"/>
    <w:rsid w:val="00070C1D"/>
    <w:rsid w:val="00080F09"/>
    <w:rsid w:val="00091F54"/>
    <w:rsid w:val="000A2571"/>
    <w:rsid w:val="000A374F"/>
    <w:rsid w:val="000B17DF"/>
    <w:rsid w:val="000B1DE0"/>
    <w:rsid w:val="000B3C8F"/>
    <w:rsid w:val="000B5A67"/>
    <w:rsid w:val="000B6388"/>
    <w:rsid w:val="000B7CF2"/>
    <w:rsid w:val="000C453E"/>
    <w:rsid w:val="000C48CE"/>
    <w:rsid w:val="000C785E"/>
    <w:rsid w:val="000D380C"/>
    <w:rsid w:val="000D76E3"/>
    <w:rsid w:val="000D7F1E"/>
    <w:rsid w:val="000E0D9F"/>
    <w:rsid w:val="000E5722"/>
    <w:rsid w:val="000E5882"/>
    <w:rsid w:val="000E5D14"/>
    <w:rsid w:val="000F3242"/>
    <w:rsid w:val="000F5CDC"/>
    <w:rsid w:val="00100A10"/>
    <w:rsid w:val="00101296"/>
    <w:rsid w:val="00101656"/>
    <w:rsid w:val="00110877"/>
    <w:rsid w:val="00110915"/>
    <w:rsid w:val="00110ECB"/>
    <w:rsid w:val="00112F37"/>
    <w:rsid w:val="00113220"/>
    <w:rsid w:val="00114E02"/>
    <w:rsid w:val="00117A27"/>
    <w:rsid w:val="0012043A"/>
    <w:rsid w:val="00123AAA"/>
    <w:rsid w:val="001263FA"/>
    <w:rsid w:val="001271C9"/>
    <w:rsid w:val="001334F7"/>
    <w:rsid w:val="001403FE"/>
    <w:rsid w:val="00140702"/>
    <w:rsid w:val="0014165C"/>
    <w:rsid w:val="00141FF2"/>
    <w:rsid w:val="00145687"/>
    <w:rsid w:val="001500FF"/>
    <w:rsid w:val="00150106"/>
    <w:rsid w:val="00150CDA"/>
    <w:rsid w:val="001518A4"/>
    <w:rsid w:val="001534C6"/>
    <w:rsid w:val="00156D45"/>
    <w:rsid w:val="00157D27"/>
    <w:rsid w:val="00162C1C"/>
    <w:rsid w:val="00171547"/>
    <w:rsid w:val="00172EB1"/>
    <w:rsid w:val="001770BA"/>
    <w:rsid w:val="00182229"/>
    <w:rsid w:val="001829C7"/>
    <w:rsid w:val="00190A68"/>
    <w:rsid w:val="00197582"/>
    <w:rsid w:val="001A1377"/>
    <w:rsid w:val="001A264E"/>
    <w:rsid w:val="001A5EFE"/>
    <w:rsid w:val="001A7674"/>
    <w:rsid w:val="001B5EB9"/>
    <w:rsid w:val="001B7457"/>
    <w:rsid w:val="001D32BF"/>
    <w:rsid w:val="001D34EC"/>
    <w:rsid w:val="001E49DA"/>
    <w:rsid w:val="001E6324"/>
    <w:rsid w:val="001E64BD"/>
    <w:rsid w:val="001E76F4"/>
    <w:rsid w:val="001F1FEC"/>
    <w:rsid w:val="001F3B6E"/>
    <w:rsid w:val="001F3DFA"/>
    <w:rsid w:val="001F7397"/>
    <w:rsid w:val="0020121D"/>
    <w:rsid w:val="00204E56"/>
    <w:rsid w:val="00206FEB"/>
    <w:rsid w:val="00207A1C"/>
    <w:rsid w:val="00214B9F"/>
    <w:rsid w:val="0021585C"/>
    <w:rsid w:val="0022316A"/>
    <w:rsid w:val="002259EA"/>
    <w:rsid w:val="002374FD"/>
    <w:rsid w:val="00250CB2"/>
    <w:rsid w:val="002536CC"/>
    <w:rsid w:val="002605DD"/>
    <w:rsid w:val="00261B7F"/>
    <w:rsid w:val="002669C1"/>
    <w:rsid w:val="00267E6D"/>
    <w:rsid w:val="00270611"/>
    <w:rsid w:val="002727C5"/>
    <w:rsid w:val="00273E97"/>
    <w:rsid w:val="00275B3B"/>
    <w:rsid w:val="002774B1"/>
    <w:rsid w:val="00280F7B"/>
    <w:rsid w:val="00281067"/>
    <w:rsid w:val="00281D96"/>
    <w:rsid w:val="00295FB2"/>
    <w:rsid w:val="0029628D"/>
    <w:rsid w:val="00296E20"/>
    <w:rsid w:val="00297F6A"/>
    <w:rsid w:val="002A2DFF"/>
    <w:rsid w:val="002A449C"/>
    <w:rsid w:val="002A46AD"/>
    <w:rsid w:val="002A5718"/>
    <w:rsid w:val="002B00DA"/>
    <w:rsid w:val="002B1ECD"/>
    <w:rsid w:val="002B221F"/>
    <w:rsid w:val="002B60E1"/>
    <w:rsid w:val="002B630F"/>
    <w:rsid w:val="002B74AD"/>
    <w:rsid w:val="002C078C"/>
    <w:rsid w:val="002C5713"/>
    <w:rsid w:val="002C5C3A"/>
    <w:rsid w:val="002C6C28"/>
    <w:rsid w:val="002C7121"/>
    <w:rsid w:val="002C7950"/>
    <w:rsid w:val="002D0ACE"/>
    <w:rsid w:val="002D160A"/>
    <w:rsid w:val="002D4A4D"/>
    <w:rsid w:val="002E2A52"/>
    <w:rsid w:val="002E6750"/>
    <w:rsid w:val="002E6802"/>
    <w:rsid w:val="002F5869"/>
    <w:rsid w:val="003016F2"/>
    <w:rsid w:val="00301F59"/>
    <w:rsid w:val="0031042C"/>
    <w:rsid w:val="00312BA0"/>
    <w:rsid w:val="00312C8D"/>
    <w:rsid w:val="00312CEF"/>
    <w:rsid w:val="0031768D"/>
    <w:rsid w:val="003220BF"/>
    <w:rsid w:val="00322B22"/>
    <w:rsid w:val="00323163"/>
    <w:rsid w:val="003235E6"/>
    <w:rsid w:val="00323894"/>
    <w:rsid w:val="003273A4"/>
    <w:rsid w:val="00334B88"/>
    <w:rsid w:val="003376BD"/>
    <w:rsid w:val="00340C1F"/>
    <w:rsid w:val="0034334E"/>
    <w:rsid w:val="0034366B"/>
    <w:rsid w:val="003500A9"/>
    <w:rsid w:val="00355BA9"/>
    <w:rsid w:val="00356D71"/>
    <w:rsid w:val="00357510"/>
    <w:rsid w:val="003626F5"/>
    <w:rsid w:val="00363E63"/>
    <w:rsid w:val="0037211F"/>
    <w:rsid w:val="00374901"/>
    <w:rsid w:val="00376FBA"/>
    <w:rsid w:val="0037706E"/>
    <w:rsid w:val="0037724C"/>
    <w:rsid w:val="00377D2D"/>
    <w:rsid w:val="003802F9"/>
    <w:rsid w:val="003847EF"/>
    <w:rsid w:val="00386844"/>
    <w:rsid w:val="00386AB4"/>
    <w:rsid w:val="00390C87"/>
    <w:rsid w:val="0039214F"/>
    <w:rsid w:val="00392707"/>
    <w:rsid w:val="00393EB6"/>
    <w:rsid w:val="00397163"/>
    <w:rsid w:val="003977DB"/>
    <w:rsid w:val="003A02B9"/>
    <w:rsid w:val="003A3181"/>
    <w:rsid w:val="003A3642"/>
    <w:rsid w:val="003A5A35"/>
    <w:rsid w:val="003A7068"/>
    <w:rsid w:val="003B6117"/>
    <w:rsid w:val="003B73AE"/>
    <w:rsid w:val="003C64DE"/>
    <w:rsid w:val="003E0230"/>
    <w:rsid w:val="003E0A4C"/>
    <w:rsid w:val="003E6730"/>
    <w:rsid w:val="003E75B9"/>
    <w:rsid w:val="003E7AAF"/>
    <w:rsid w:val="003F0CDD"/>
    <w:rsid w:val="003F2819"/>
    <w:rsid w:val="003F4C49"/>
    <w:rsid w:val="003F5DAD"/>
    <w:rsid w:val="003F75E1"/>
    <w:rsid w:val="0040096D"/>
    <w:rsid w:val="00402490"/>
    <w:rsid w:val="00404549"/>
    <w:rsid w:val="00405695"/>
    <w:rsid w:val="00405F3C"/>
    <w:rsid w:val="00406065"/>
    <w:rsid w:val="00412C7A"/>
    <w:rsid w:val="0041669A"/>
    <w:rsid w:val="00417DF6"/>
    <w:rsid w:val="00420FD1"/>
    <w:rsid w:val="0042343F"/>
    <w:rsid w:val="004245BB"/>
    <w:rsid w:val="00424B7B"/>
    <w:rsid w:val="0042556F"/>
    <w:rsid w:val="00427D4D"/>
    <w:rsid w:val="00435E3E"/>
    <w:rsid w:val="00437591"/>
    <w:rsid w:val="0043773A"/>
    <w:rsid w:val="0043776E"/>
    <w:rsid w:val="00440279"/>
    <w:rsid w:val="00440C32"/>
    <w:rsid w:val="004440CF"/>
    <w:rsid w:val="00444238"/>
    <w:rsid w:val="004446E3"/>
    <w:rsid w:val="0045210F"/>
    <w:rsid w:val="004526D8"/>
    <w:rsid w:val="00452704"/>
    <w:rsid w:val="0045291B"/>
    <w:rsid w:val="00452FB4"/>
    <w:rsid w:val="00455B3C"/>
    <w:rsid w:val="00460330"/>
    <w:rsid w:val="004623D3"/>
    <w:rsid w:val="004646CB"/>
    <w:rsid w:val="0046794B"/>
    <w:rsid w:val="004704D7"/>
    <w:rsid w:val="00471E68"/>
    <w:rsid w:val="00472DD3"/>
    <w:rsid w:val="00474159"/>
    <w:rsid w:val="00474A99"/>
    <w:rsid w:val="0048087D"/>
    <w:rsid w:val="00481286"/>
    <w:rsid w:val="0048176C"/>
    <w:rsid w:val="00484688"/>
    <w:rsid w:val="0048474C"/>
    <w:rsid w:val="0048737E"/>
    <w:rsid w:val="0049063A"/>
    <w:rsid w:val="004917C5"/>
    <w:rsid w:val="00492B21"/>
    <w:rsid w:val="004A1523"/>
    <w:rsid w:val="004A5E2B"/>
    <w:rsid w:val="004A6AA8"/>
    <w:rsid w:val="004B0352"/>
    <w:rsid w:val="004B2C21"/>
    <w:rsid w:val="004B7090"/>
    <w:rsid w:val="004C2CDF"/>
    <w:rsid w:val="004C3975"/>
    <w:rsid w:val="004C556B"/>
    <w:rsid w:val="004C5722"/>
    <w:rsid w:val="004D7482"/>
    <w:rsid w:val="004D75CD"/>
    <w:rsid w:val="004E004B"/>
    <w:rsid w:val="004E08DC"/>
    <w:rsid w:val="004E116B"/>
    <w:rsid w:val="004E18AE"/>
    <w:rsid w:val="004E2D73"/>
    <w:rsid w:val="004E3496"/>
    <w:rsid w:val="004E485A"/>
    <w:rsid w:val="004E5158"/>
    <w:rsid w:val="004E5647"/>
    <w:rsid w:val="004E7C58"/>
    <w:rsid w:val="004E7D3A"/>
    <w:rsid w:val="004F0063"/>
    <w:rsid w:val="00503B9D"/>
    <w:rsid w:val="00505883"/>
    <w:rsid w:val="00506740"/>
    <w:rsid w:val="00507D7F"/>
    <w:rsid w:val="00511E1A"/>
    <w:rsid w:val="00520495"/>
    <w:rsid w:val="00520FAC"/>
    <w:rsid w:val="00521BDA"/>
    <w:rsid w:val="00522BB6"/>
    <w:rsid w:val="005256F3"/>
    <w:rsid w:val="00526C7D"/>
    <w:rsid w:val="005305AB"/>
    <w:rsid w:val="00537CF4"/>
    <w:rsid w:val="005403AE"/>
    <w:rsid w:val="00542D04"/>
    <w:rsid w:val="00543DCA"/>
    <w:rsid w:val="005456E0"/>
    <w:rsid w:val="00550B7F"/>
    <w:rsid w:val="00551179"/>
    <w:rsid w:val="00554FE0"/>
    <w:rsid w:val="0055501E"/>
    <w:rsid w:val="005554F7"/>
    <w:rsid w:val="0055673F"/>
    <w:rsid w:val="00557969"/>
    <w:rsid w:val="0056092D"/>
    <w:rsid w:val="005658EA"/>
    <w:rsid w:val="005670FB"/>
    <w:rsid w:val="00572E58"/>
    <w:rsid w:val="00573B66"/>
    <w:rsid w:val="00575A1B"/>
    <w:rsid w:val="005773EA"/>
    <w:rsid w:val="00580D3B"/>
    <w:rsid w:val="00582460"/>
    <w:rsid w:val="00583D59"/>
    <w:rsid w:val="00584054"/>
    <w:rsid w:val="00585432"/>
    <w:rsid w:val="00585870"/>
    <w:rsid w:val="00587409"/>
    <w:rsid w:val="00591BAF"/>
    <w:rsid w:val="00593D28"/>
    <w:rsid w:val="0059529B"/>
    <w:rsid w:val="00595C05"/>
    <w:rsid w:val="005A13DA"/>
    <w:rsid w:val="005A1BAB"/>
    <w:rsid w:val="005A2F02"/>
    <w:rsid w:val="005A3836"/>
    <w:rsid w:val="005A3BB1"/>
    <w:rsid w:val="005A5BE3"/>
    <w:rsid w:val="005B58BA"/>
    <w:rsid w:val="005C2BB4"/>
    <w:rsid w:val="005C498F"/>
    <w:rsid w:val="005C7F2C"/>
    <w:rsid w:val="005D10B5"/>
    <w:rsid w:val="005D3867"/>
    <w:rsid w:val="005D48E2"/>
    <w:rsid w:val="005D496D"/>
    <w:rsid w:val="005D55E0"/>
    <w:rsid w:val="005D5D65"/>
    <w:rsid w:val="005E0C4A"/>
    <w:rsid w:val="005E1FC3"/>
    <w:rsid w:val="005E3615"/>
    <w:rsid w:val="005E4164"/>
    <w:rsid w:val="005F270A"/>
    <w:rsid w:val="005F3C01"/>
    <w:rsid w:val="00602E8E"/>
    <w:rsid w:val="006068AF"/>
    <w:rsid w:val="0060709E"/>
    <w:rsid w:val="00607371"/>
    <w:rsid w:val="00610DCC"/>
    <w:rsid w:val="00611AF9"/>
    <w:rsid w:val="00614F30"/>
    <w:rsid w:val="006155A6"/>
    <w:rsid w:val="00615BAC"/>
    <w:rsid w:val="00616612"/>
    <w:rsid w:val="00616ADB"/>
    <w:rsid w:val="006207E3"/>
    <w:rsid w:val="006279C1"/>
    <w:rsid w:val="006301A9"/>
    <w:rsid w:val="00631ACE"/>
    <w:rsid w:val="00634C8B"/>
    <w:rsid w:val="006354A5"/>
    <w:rsid w:val="006373F2"/>
    <w:rsid w:val="00641E48"/>
    <w:rsid w:val="006426AC"/>
    <w:rsid w:val="006449E8"/>
    <w:rsid w:val="00645D32"/>
    <w:rsid w:val="00645F92"/>
    <w:rsid w:val="0064706A"/>
    <w:rsid w:val="00647980"/>
    <w:rsid w:val="006508D3"/>
    <w:rsid w:val="00650CFB"/>
    <w:rsid w:val="00651FB0"/>
    <w:rsid w:val="006538D1"/>
    <w:rsid w:val="00655D3A"/>
    <w:rsid w:val="006608CE"/>
    <w:rsid w:val="00665951"/>
    <w:rsid w:val="00666254"/>
    <w:rsid w:val="00667EA6"/>
    <w:rsid w:val="00670818"/>
    <w:rsid w:val="00673995"/>
    <w:rsid w:val="006741F9"/>
    <w:rsid w:val="006760E3"/>
    <w:rsid w:val="006771BD"/>
    <w:rsid w:val="00683023"/>
    <w:rsid w:val="006840A6"/>
    <w:rsid w:val="00685BA8"/>
    <w:rsid w:val="00685F64"/>
    <w:rsid w:val="006875AD"/>
    <w:rsid w:val="00690899"/>
    <w:rsid w:val="00691D82"/>
    <w:rsid w:val="006933FC"/>
    <w:rsid w:val="006968E3"/>
    <w:rsid w:val="006A15BD"/>
    <w:rsid w:val="006A3404"/>
    <w:rsid w:val="006A69EB"/>
    <w:rsid w:val="006A762B"/>
    <w:rsid w:val="006B00E0"/>
    <w:rsid w:val="006B0AE6"/>
    <w:rsid w:val="006B1E39"/>
    <w:rsid w:val="006B1E85"/>
    <w:rsid w:val="006B55AA"/>
    <w:rsid w:val="006B5642"/>
    <w:rsid w:val="006B7DDA"/>
    <w:rsid w:val="006C1175"/>
    <w:rsid w:val="006C1DD2"/>
    <w:rsid w:val="006C2622"/>
    <w:rsid w:val="006C4525"/>
    <w:rsid w:val="006C50F6"/>
    <w:rsid w:val="006C6790"/>
    <w:rsid w:val="006C720A"/>
    <w:rsid w:val="006D374C"/>
    <w:rsid w:val="006D3957"/>
    <w:rsid w:val="006E2ACA"/>
    <w:rsid w:val="006E3591"/>
    <w:rsid w:val="006E37BB"/>
    <w:rsid w:val="006E44CD"/>
    <w:rsid w:val="006E6D91"/>
    <w:rsid w:val="006F68ED"/>
    <w:rsid w:val="00700EB0"/>
    <w:rsid w:val="00703B32"/>
    <w:rsid w:val="00705616"/>
    <w:rsid w:val="00710E5B"/>
    <w:rsid w:val="007116C5"/>
    <w:rsid w:val="00716B9C"/>
    <w:rsid w:val="007215B8"/>
    <w:rsid w:val="00727C88"/>
    <w:rsid w:val="00727D8A"/>
    <w:rsid w:val="0073582B"/>
    <w:rsid w:val="007432B2"/>
    <w:rsid w:val="00745900"/>
    <w:rsid w:val="0075122C"/>
    <w:rsid w:val="007536E7"/>
    <w:rsid w:val="007553A8"/>
    <w:rsid w:val="007555E6"/>
    <w:rsid w:val="0076127F"/>
    <w:rsid w:val="0076299A"/>
    <w:rsid w:val="00766E2F"/>
    <w:rsid w:val="00777153"/>
    <w:rsid w:val="00780FC0"/>
    <w:rsid w:val="00783210"/>
    <w:rsid w:val="007848F2"/>
    <w:rsid w:val="00793456"/>
    <w:rsid w:val="007943A0"/>
    <w:rsid w:val="007A142E"/>
    <w:rsid w:val="007A1BF0"/>
    <w:rsid w:val="007A233A"/>
    <w:rsid w:val="007A2B66"/>
    <w:rsid w:val="007A67B3"/>
    <w:rsid w:val="007B0C40"/>
    <w:rsid w:val="007B0FE2"/>
    <w:rsid w:val="007B150E"/>
    <w:rsid w:val="007B4A51"/>
    <w:rsid w:val="007B5BF7"/>
    <w:rsid w:val="007B7089"/>
    <w:rsid w:val="007B7CB3"/>
    <w:rsid w:val="007C09D0"/>
    <w:rsid w:val="007C2E3A"/>
    <w:rsid w:val="007C314D"/>
    <w:rsid w:val="007D2D55"/>
    <w:rsid w:val="007D49D3"/>
    <w:rsid w:val="007D68BE"/>
    <w:rsid w:val="007D6F9D"/>
    <w:rsid w:val="007D7FC9"/>
    <w:rsid w:val="007E20A2"/>
    <w:rsid w:val="007E280D"/>
    <w:rsid w:val="007E4CAD"/>
    <w:rsid w:val="007E5070"/>
    <w:rsid w:val="007E545A"/>
    <w:rsid w:val="007F376E"/>
    <w:rsid w:val="007F3DEA"/>
    <w:rsid w:val="007F6602"/>
    <w:rsid w:val="008028BD"/>
    <w:rsid w:val="00802F40"/>
    <w:rsid w:val="0080627F"/>
    <w:rsid w:val="0080673C"/>
    <w:rsid w:val="00807582"/>
    <w:rsid w:val="00810B8A"/>
    <w:rsid w:val="00812629"/>
    <w:rsid w:val="00812799"/>
    <w:rsid w:val="00813DB5"/>
    <w:rsid w:val="008140CD"/>
    <w:rsid w:val="008174AB"/>
    <w:rsid w:val="00822051"/>
    <w:rsid w:val="00830FC3"/>
    <w:rsid w:val="008319E2"/>
    <w:rsid w:val="008350FF"/>
    <w:rsid w:val="0083610D"/>
    <w:rsid w:val="008369D3"/>
    <w:rsid w:val="008370E2"/>
    <w:rsid w:val="00840128"/>
    <w:rsid w:val="00842B9A"/>
    <w:rsid w:val="008451EC"/>
    <w:rsid w:val="008469E2"/>
    <w:rsid w:val="0085180A"/>
    <w:rsid w:val="00851E35"/>
    <w:rsid w:val="00853509"/>
    <w:rsid w:val="00853A8E"/>
    <w:rsid w:val="00854E8E"/>
    <w:rsid w:val="0085609C"/>
    <w:rsid w:val="00862729"/>
    <w:rsid w:val="00864C03"/>
    <w:rsid w:val="00865F9F"/>
    <w:rsid w:val="00866751"/>
    <w:rsid w:val="00871D8F"/>
    <w:rsid w:val="00872B06"/>
    <w:rsid w:val="00876FC6"/>
    <w:rsid w:val="008840B3"/>
    <w:rsid w:val="0089069F"/>
    <w:rsid w:val="00892500"/>
    <w:rsid w:val="008A6787"/>
    <w:rsid w:val="008A7D9F"/>
    <w:rsid w:val="008B0534"/>
    <w:rsid w:val="008B133E"/>
    <w:rsid w:val="008B189E"/>
    <w:rsid w:val="008B28B3"/>
    <w:rsid w:val="008B345A"/>
    <w:rsid w:val="008C2315"/>
    <w:rsid w:val="008C519D"/>
    <w:rsid w:val="008C64BE"/>
    <w:rsid w:val="008D2D66"/>
    <w:rsid w:val="008D42AA"/>
    <w:rsid w:val="008E2D18"/>
    <w:rsid w:val="008E5B14"/>
    <w:rsid w:val="008E5EF6"/>
    <w:rsid w:val="008F0133"/>
    <w:rsid w:val="008F126E"/>
    <w:rsid w:val="008F2290"/>
    <w:rsid w:val="008F22ED"/>
    <w:rsid w:val="008F5022"/>
    <w:rsid w:val="00905639"/>
    <w:rsid w:val="00906476"/>
    <w:rsid w:val="009067D8"/>
    <w:rsid w:val="00907418"/>
    <w:rsid w:val="00911902"/>
    <w:rsid w:val="00912D4D"/>
    <w:rsid w:val="00912E43"/>
    <w:rsid w:val="00913C4D"/>
    <w:rsid w:val="00914D6D"/>
    <w:rsid w:val="009223F5"/>
    <w:rsid w:val="00923A95"/>
    <w:rsid w:val="00925D95"/>
    <w:rsid w:val="00930E66"/>
    <w:rsid w:val="00931E4E"/>
    <w:rsid w:val="009323B2"/>
    <w:rsid w:val="00934252"/>
    <w:rsid w:val="00934A73"/>
    <w:rsid w:val="00935713"/>
    <w:rsid w:val="00936023"/>
    <w:rsid w:val="00937AB5"/>
    <w:rsid w:val="00937D2A"/>
    <w:rsid w:val="00937D63"/>
    <w:rsid w:val="00944D1B"/>
    <w:rsid w:val="009469F9"/>
    <w:rsid w:val="009511BF"/>
    <w:rsid w:val="009554F6"/>
    <w:rsid w:val="0095584A"/>
    <w:rsid w:val="00955A61"/>
    <w:rsid w:val="00956D95"/>
    <w:rsid w:val="0096134D"/>
    <w:rsid w:val="0096216C"/>
    <w:rsid w:val="009646A0"/>
    <w:rsid w:val="0096500B"/>
    <w:rsid w:val="00965102"/>
    <w:rsid w:val="00970239"/>
    <w:rsid w:val="009747F3"/>
    <w:rsid w:val="00976856"/>
    <w:rsid w:val="009840CC"/>
    <w:rsid w:val="00985870"/>
    <w:rsid w:val="009861D4"/>
    <w:rsid w:val="00996D49"/>
    <w:rsid w:val="0099794A"/>
    <w:rsid w:val="00997BDC"/>
    <w:rsid w:val="009A61F8"/>
    <w:rsid w:val="009A6907"/>
    <w:rsid w:val="009B5852"/>
    <w:rsid w:val="009C5464"/>
    <w:rsid w:val="009D0083"/>
    <w:rsid w:val="009D1CA0"/>
    <w:rsid w:val="009D25E1"/>
    <w:rsid w:val="009D316F"/>
    <w:rsid w:val="009D3B55"/>
    <w:rsid w:val="009D3F31"/>
    <w:rsid w:val="009D5C34"/>
    <w:rsid w:val="009D5CDF"/>
    <w:rsid w:val="009D7776"/>
    <w:rsid w:val="009E1C17"/>
    <w:rsid w:val="009E3B3A"/>
    <w:rsid w:val="009E4DCB"/>
    <w:rsid w:val="009E7FA5"/>
    <w:rsid w:val="009F07A6"/>
    <w:rsid w:val="009F4505"/>
    <w:rsid w:val="009F4B4E"/>
    <w:rsid w:val="009F4F84"/>
    <w:rsid w:val="009F6E49"/>
    <w:rsid w:val="00A0341E"/>
    <w:rsid w:val="00A03983"/>
    <w:rsid w:val="00A0410C"/>
    <w:rsid w:val="00A04E0A"/>
    <w:rsid w:val="00A06D71"/>
    <w:rsid w:val="00A07BE1"/>
    <w:rsid w:val="00A10536"/>
    <w:rsid w:val="00A11D29"/>
    <w:rsid w:val="00A15D7A"/>
    <w:rsid w:val="00A208B2"/>
    <w:rsid w:val="00A2195F"/>
    <w:rsid w:val="00A22D24"/>
    <w:rsid w:val="00A303DA"/>
    <w:rsid w:val="00A33B5B"/>
    <w:rsid w:val="00A35D2C"/>
    <w:rsid w:val="00A4064D"/>
    <w:rsid w:val="00A43382"/>
    <w:rsid w:val="00A44BFE"/>
    <w:rsid w:val="00A4611C"/>
    <w:rsid w:val="00A46761"/>
    <w:rsid w:val="00A474B4"/>
    <w:rsid w:val="00A57614"/>
    <w:rsid w:val="00A6079B"/>
    <w:rsid w:val="00A611BD"/>
    <w:rsid w:val="00A6294F"/>
    <w:rsid w:val="00A6519C"/>
    <w:rsid w:val="00A6647E"/>
    <w:rsid w:val="00A723F9"/>
    <w:rsid w:val="00A7324E"/>
    <w:rsid w:val="00A82A76"/>
    <w:rsid w:val="00A83B03"/>
    <w:rsid w:val="00A90D47"/>
    <w:rsid w:val="00A912CF"/>
    <w:rsid w:val="00A940FB"/>
    <w:rsid w:val="00A95B89"/>
    <w:rsid w:val="00A9619F"/>
    <w:rsid w:val="00A9796C"/>
    <w:rsid w:val="00AA0970"/>
    <w:rsid w:val="00AA0A2C"/>
    <w:rsid w:val="00AA1FEC"/>
    <w:rsid w:val="00AA2A0B"/>
    <w:rsid w:val="00AA339C"/>
    <w:rsid w:val="00AA42C5"/>
    <w:rsid w:val="00AA4A61"/>
    <w:rsid w:val="00AA60F3"/>
    <w:rsid w:val="00AA7423"/>
    <w:rsid w:val="00AA7785"/>
    <w:rsid w:val="00AB0691"/>
    <w:rsid w:val="00AB3BBA"/>
    <w:rsid w:val="00AB400A"/>
    <w:rsid w:val="00AB56CE"/>
    <w:rsid w:val="00AC25DB"/>
    <w:rsid w:val="00AC29A2"/>
    <w:rsid w:val="00AC3959"/>
    <w:rsid w:val="00AC662F"/>
    <w:rsid w:val="00AC7534"/>
    <w:rsid w:val="00AC7C38"/>
    <w:rsid w:val="00AD146D"/>
    <w:rsid w:val="00AD1873"/>
    <w:rsid w:val="00AD1A95"/>
    <w:rsid w:val="00AD2DE8"/>
    <w:rsid w:val="00AD495A"/>
    <w:rsid w:val="00AD59D1"/>
    <w:rsid w:val="00AD5B8E"/>
    <w:rsid w:val="00AD5D3A"/>
    <w:rsid w:val="00AD7803"/>
    <w:rsid w:val="00AE019B"/>
    <w:rsid w:val="00AE190E"/>
    <w:rsid w:val="00AE2363"/>
    <w:rsid w:val="00AE566F"/>
    <w:rsid w:val="00AE66A6"/>
    <w:rsid w:val="00AE6755"/>
    <w:rsid w:val="00AE6E04"/>
    <w:rsid w:val="00AF007B"/>
    <w:rsid w:val="00AF601E"/>
    <w:rsid w:val="00AF62CF"/>
    <w:rsid w:val="00B00125"/>
    <w:rsid w:val="00B001B6"/>
    <w:rsid w:val="00B029A5"/>
    <w:rsid w:val="00B029E1"/>
    <w:rsid w:val="00B05D2D"/>
    <w:rsid w:val="00B07D48"/>
    <w:rsid w:val="00B126E6"/>
    <w:rsid w:val="00B1314E"/>
    <w:rsid w:val="00B137A9"/>
    <w:rsid w:val="00B248E5"/>
    <w:rsid w:val="00B25EF4"/>
    <w:rsid w:val="00B43834"/>
    <w:rsid w:val="00B46397"/>
    <w:rsid w:val="00B46881"/>
    <w:rsid w:val="00B47F8B"/>
    <w:rsid w:val="00B52C24"/>
    <w:rsid w:val="00B531EA"/>
    <w:rsid w:val="00B54288"/>
    <w:rsid w:val="00B56A9C"/>
    <w:rsid w:val="00B60A5C"/>
    <w:rsid w:val="00B61CF0"/>
    <w:rsid w:val="00B71236"/>
    <w:rsid w:val="00B731A2"/>
    <w:rsid w:val="00B75E26"/>
    <w:rsid w:val="00B76E84"/>
    <w:rsid w:val="00B910C5"/>
    <w:rsid w:val="00B91F03"/>
    <w:rsid w:val="00B94E38"/>
    <w:rsid w:val="00B95250"/>
    <w:rsid w:val="00BA425E"/>
    <w:rsid w:val="00BA6899"/>
    <w:rsid w:val="00BA7885"/>
    <w:rsid w:val="00BB3DC1"/>
    <w:rsid w:val="00BB3DF7"/>
    <w:rsid w:val="00BC0A73"/>
    <w:rsid w:val="00BC28CF"/>
    <w:rsid w:val="00BC415B"/>
    <w:rsid w:val="00BC75A9"/>
    <w:rsid w:val="00BC7B0D"/>
    <w:rsid w:val="00BC7D30"/>
    <w:rsid w:val="00BC7D96"/>
    <w:rsid w:val="00BD0285"/>
    <w:rsid w:val="00BD37A3"/>
    <w:rsid w:val="00BD45AA"/>
    <w:rsid w:val="00BD5EDA"/>
    <w:rsid w:val="00BD76DF"/>
    <w:rsid w:val="00BE1617"/>
    <w:rsid w:val="00BE2EAF"/>
    <w:rsid w:val="00BE373F"/>
    <w:rsid w:val="00BE6293"/>
    <w:rsid w:val="00BF1053"/>
    <w:rsid w:val="00BF2AAF"/>
    <w:rsid w:val="00BF42DC"/>
    <w:rsid w:val="00BF4E90"/>
    <w:rsid w:val="00BF540A"/>
    <w:rsid w:val="00BF625D"/>
    <w:rsid w:val="00BF6D00"/>
    <w:rsid w:val="00C00E22"/>
    <w:rsid w:val="00C01210"/>
    <w:rsid w:val="00C01284"/>
    <w:rsid w:val="00C049F8"/>
    <w:rsid w:val="00C1079D"/>
    <w:rsid w:val="00C12757"/>
    <w:rsid w:val="00C13FFF"/>
    <w:rsid w:val="00C22FB0"/>
    <w:rsid w:val="00C24DD0"/>
    <w:rsid w:val="00C26802"/>
    <w:rsid w:val="00C30AD6"/>
    <w:rsid w:val="00C30DBD"/>
    <w:rsid w:val="00C31EAE"/>
    <w:rsid w:val="00C35C5E"/>
    <w:rsid w:val="00C403A9"/>
    <w:rsid w:val="00C4429E"/>
    <w:rsid w:val="00C447F6"/>
    <w:rsid w:val="00C50969"/>
    <w:rsid w:val="00C61441"/>
    <w:rsid w:val="00C71066"/>
    <w:rsid w:val="00C721EE"/>
    <w:rsid w:val="00C73545"/>
    <w:rsid w:val="00C75B04"/>
    <w:rsid w:val="00C81042"/>
    <w:rsid w:val="00C83C4C"/>
    <w:rsid w:val="00C869D5"/>
    <w:rsid w:val="00C8785C"/>
    <w:rsid w:val="00C96248"/>
    <w:rsid w:val="00C9753B"/>
    <w:rsid w:val="00C975AA"/>
    <w:rsid w:val="00CA2DE3"/>
    <w:rsid w:val="00CA51E6"/>
    <w:rsid w:val="00CA5F49"/>
    <w:rsid w:val="00CB0F84"/>
    <w:rsid w:val="00CB747B"/>
    <w:rsid w:val="00CC144C"/>
    <w:rsid w:val="00CC163A"/>
    <w:rsid w:val="00CC23EB"/>
    <w:rsid w:val="00CC30E7"/>
    <w:rsid w:val="00CC4037"/>
    <w:rsid w:val="00CC6C87"/>
    <w:rsid w:val="00CD0859"/>
    <w:rsid w:val="00CD1CB6"/>
    <w:rsid w:val="00CD20C4"/>
    <w:rsid w:val="00CD335C"/>
    <w:rsid w:val="00CD6EF9"/>
    <w:rsid w:val="00CD7568"/>
    <w:rsid w:val="00CE234D"/>
    <w:rsid w:val="00CE3A60"/>
    <w:rsid w:val="00CE3EBE"/>
    <w:rsid w:val="00CE4331"/>
    <w:rsid w:val="00CF1BD7"/>
    <w:rsid w:val="00CF214E"/>
    <w:rsid w:val="00CF4117"/>
    <w:rsid w:val="00CF5950"/>
    <w:rsid w:val="00CF618B"/>
    <w:rsid w:val="00CF6B62"/>
    <w:rsid w:val="00D0116B"/>
    <w:rsid w:val="00D0308F"/>
    <w:rsid w:val="00D044AE"/>
    <w:rsid w:val="00D05C81"/>
    <w:rsid w:val="00D07FC5"/>
    <w:rsid w:val="00D14F19"/>
    <w:rsid w:val="00D150FB"/>
    <w:rsid w:val="00D15599"/>
    <w:rsid w:val="00D16FC1"/>
    <w:rsid w:val="00D205E8"/>
    <w:rsid w:val="00D2356E"/>
    <w:rsid w:val="00D26880"/>
    <w:rsid w:val="00D32D53"/>
    <w:rsid w:val="00D35CC4"/>
    <w:rsid w:val="00D3643F"/>
    <w:rsid w:val="00D36CB5"/>
    <w:rsid w:val="00D419DC"/>
    <w:rsid w:val="00D43141"/>
    <w:rsid w:val="00D465EB"/>
    <w:rsid w:val="00D54140"/>
    <w:rsid w:val="00D55800"/>
    <w:rsid w:val="00D56F45"/>
    <w:rsid w:val="00D576D2"/>
    <w:rsid w:val="00D577D0"/>
    <w:rsid w:val="00D60D07"/>
    <w:rsid w:val="00D63E19"/>
    <w:rsid w:val="00D64C60"/>
    <w:rsid w:val="00D6760D"/>
    <w:rsid w:val="00D6794D"/>
    <w:rsid w:val="00D700E1"/>
    <w:rsid w:val="00D70A06"/>
    <w:rsid w:val="00D73CB3"/>
    <w:rsid w:val="00D81A8A"/>
    <w:rsid w:val="00D863A7"/>
    <w:rsid w:val="00D90404"/>
    <w:rsid w:val="00D90F7C"/>
    <w:rsid w:val="00D94243"/>
    <w:rsid w:val="00DA0F7F"/>
    <w:rsid w:val="00DA1209"/>
    <w:rsid w:val="00DA385C"/>
    <w:rsid w:val="00DB16CA"/>
    <w:rsid w:val="00DB4EC8"/>
    <w:rsid w:val="00DB5612"/>
    <w:rsid w:val="00DB65AB"/>
    <w:rsid w:val="00DB6A84"/>
    <w:rsid w:val="00DB7BAB"/>
    <w:rsid w:val="00DC0A60"/>
    <w:rsid w:val="00DC245B"/>
    <w:rsid w:val="00DC261E"/>
    <w:rsid w:val="00DC2AE0"/>
    <w:rsid w:val="00DC339E"/>
    <w:rsid w:val="00DD233E"/>
    <w:rsid w:val="00DD5027"/>
    <w:rsid w:val="00DD519C"/>
    <w:rsid w:val="00DD61BF"/>
    <w:rsid w:val="00DD6BCE"/>
    <w:rsid w:val="00DD7E34"/>
    <w:rsid w:val="00DE19A6"/>
    <w:rsid w:val="00DE24AC"/>
    <w:rsid w:val="00DE402A"/>
    <w:rsid w:val="00DF1D1B"/>
    <w:rsid w:val="00DF5F4A"/>
    <w:rsid w:val="00E10699"/>
    <w:rsid w:val="00E1116F"/>
    <w:rsid w:val="00E12A82"/>
    <w:rsid w:val="00E1754E"/>
    <w:rsid w:val="00E20E21"/>
    <w:rsid w:val="00E21755"/>
    <w:rsid w:val="00E21CBF"/>
    <w:rsid w:val="00E21E73"/>
    <w:rsid w:val="00E233DC"/>
    <w:rsid w:val="00E2733F"/>
    <w:rsid w:val="00E279E4"/>
    <w:rsid w:val="00E323BE"/>
    <w:rsid w:val="00E339D2"/>
    <w:rsid w:val="00E35A07"/>
    <w:rsid w:val="00E40AE2"/>
    <w:rsid w:val="00E4132F"/>
    <w:rsid w:val="00E41353"/>
    <w:rsid w:val="00E417A1"/>
    <w:rsid w:val="00E426B6"/>
    <w:rsid w:val="00E444BB"/>
    <w:rsid w:val="00E447AE"/>
    <w:rsid w:val="00E459F8"/>
    <w:rsid w:val="00E47931"/>
    <w:rsid w:val="00E507D6"/>
    <w:rsid w:val="00E66B5C"/>
    <w:rsid w:val="00E73C26"/>
    <w:rsid w:val="00E7779B"/>
    <w:rsid w:val="00E85AA3"/>
    <w:rsid w:val="00E86AD3"/>
    <w:rsid w:val="00E8787B"/>
    <w:rsid w:val="00E90781"/>
    <w:rsid w:val="00E9263A"/>
    <w:rsid w:val="00E97D23"/>
    <w:rsid w:val="00EA1D96"/>
    <w:rsid w:val="00EA3A51"/>
    <w:rsid w:val="00EA5BA4"/>
    <w:rsid w:val="00EB07E8"/>
    <w:rsid w:val="00EB0B87"/>
    <w:rsid w:val="00EB268D"/>
    <w:rsid w:val="00EB2F01"/>
    <w:rsid w:val="00EB4442"/>
    <w:rsid w:val="00EB4BDF"/>
    <w:rsid w:val="00EB7A66"/>
    <w:rsid w:val="00EB7FA2"/>
    <w:rsid w:val="00EC1DB9"/>
    <w:rsid w:val="00EC464B"/>
    <w:rsid w:val="00EC7EFE"/>
    <w:rsid w:val="00ED1C3F"/>
    <w:rsid w:val="00ED1E95"/>
    <w:rsid w:val="00ED68EE"/>
    <w:rsid w:val="00EE16FF"/>
    <w:rsid w:val="00EE18CF"/>
    <w:rsid w:val="00EE34EE"/>
    <w:rsid w:val="00EE6563"/>
    <w:rsid w:val="00EF1AB3"/>
    <w:rsid w:val="00EF3648"/>
    <w:rsid w:val="00EF4628"/>
    <w:rsid w:val="00EF4CBA"/>
    <w:rsid w:val="00F019D5"/>
    <w:rsid w:val="00F019E2"/>
    <w:rsid w:val="00F04D1B"/>
    <w:rsid w:val="00F21B54"/>
    <w:rsid w:val="00F21BA4"/>
    <w:rsid w:val="00F2462D"/>
    <w:rsid w:val="00F26CC9"/>
    <w:rsid w:val="00F30E67"/>
    <w:rsid w:val="00F3214E"/>
    <w:rsid w:val="00F32753"/>
    <w:rsid w:val="00F363DF"/>
    <w:rsid w:val="00F36BDF"/>
    <w:rsid w:val="00F37A1C"/>
    <w:rsid w:val="00F4050E"/>
    <w:rsid w:val="00F42DA6"/>
    <w:rsid w:val="00F44E82"/>
    <w:rsid w:val="00F46147"/>
    <w:rsid w:val="00F4692D"/>
    <w:rsid w:val="00F46A0E"/>
    <w:rsid w:val="00F47979"/>
    <w:rsid w:val="00F55737"/>
    <w:rsid w:val="00F601BD"/>
    <w:rsid w:val="00F61F59"/>
    <w:rsid w:val="00F6233F"/>
    <w:rsid w:val="00F65573"/>
    <w:rsid w:val="00F71E71"/>
    <w:rsid w:val="00F71F0E"/>
    <w:rsid w:val="00F72D4E"/>
    <w:rsid w:val="00F7455E"/>
    <w:rsid w:val="00F839F4"/>
    <w:rsid w:val="00F87122"/>
    <w:rsid w:val="00F90268"/>
    <w:rsid w:val="00F93014"/>
    <w:rsid w:val="00F93103"/>
    <w:rsid w:val="00F96CA5"/>
    <w:rsid w:val="00F96E9D"/>
    <w:rsid w:val="00F96F3F"/>
    <w:rsid w:val="00F9794B"/>
    <w:rsid w:val="00F97E1B"/>
    <w:rsid w:val="00FA017B"/>
    <w:rsid w:val="00FA1068"/>
    <w:rsid w:val="00FA1990"/>
    <w:rsid w:val="00FA1FDB"/>
    <w:rsid w:val="00FA5366"/>
    <w:rsid w:val="00FA6335"/>
    <w:rsid w:val="00FA7D4D"/>
    <w:rsid w:val="00FB0663"/>
    <w:rsid w:val="00FB1197"/>
    <w:rsid w:val="00FB1A50"/>
    <w:rsid w:val="00FB1D5E"/>
    <w:rsid w:val="00FB1DC9"/>
    <w:rsid w:val="00FB3942"/>
    <w:rsid w:val="00FB6816"/>
    <w:rsid w:val="00FC29CE"/>
    <w:rsid w:val="00FC331D"/>
    <w:rsid w:val="00FC3C12"/>
    <w:rsid w:val="00FC4C29"/>
    <w:rsid w:val="00FC4CBC"/>
    <w:rsid w:val="00FC7D9D"/>
    <w:rsid w:val="00FC7E18"/>
    <w:rsid w:val="00FD3EE9"/>
    <w:rsid w:val="00FD40A5"/>
    <w:rsid w:val="00FD4E58"/>
    <w:rsid w:val="00FE4F8E"/>
    <w:rsid w:val="00FF1DB9"/>
    <w:rsid w:val="00FF3F0B"/>
    <w:rsid w:val="00FF501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60C27C1"/>
  <w15:docId w15:val="{A179638B-6C1C-4ADB-82EE-5E2A334D79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PMingLiU" w:hAnsi="Calibri" w:cs="Times New Roman"/>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710E5B"/>
    <w:pPr>
      <w:spacing w:after="200" w:line="276" w:lineRule="auto"/>
    </w:pPr>
    <w:rPr>
      <w:rFonts w:ascii="Acer Foco" w:hAnsi="Acer Foco"/>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F019D5"/>
    <w:pPr>
      <w:tabs>
        <w:tab w:val="center" w:pos="4680"/>
        <w:tab w:val="right" w:pos="9360"/>
      </w:tabs>
      <w:spacing w:after="0" w:line="240" w:lineRule="auto"/>
    </w:pPr>
  </w:style>
  <w:style w:type="character" w:customStyle="1" w:styleId="ZhlavChar">
    <w:name w:val="Záhlaví Char"/>
    <w:link w:val="Zhlav"/>
    <w:uiPriority w:val="99"/>
    <w:rsid w:val="00F019D5"/>
    <w:rPr>
      <w:rFonts w:ascii="Acer Foco" w:hAnsi="Acer Foco"/>
    </w:rPr>
  </w:style>
  <w:style w:type="paragraph" w:styleId="Zpat">
    <w:name w:val="footer"/>
    <w:basedOn w:val="Normln"/>
    <w:link w:val="ZpatChar"/>
    <w:uiPriority w:val="99"/>
    <w:unhideWhenUsed/>
    <w:rsid w:val="00F019D5"/>
    <w:pPr>
      <w:tabs>
        <w:tab w:val="center" w:pos="4680"/>
        <w:tab w:val="right" w:pos="9360"/>
      </w:tabs>
      <w:spacing w:after="0" w:line="240" w:lineRule="auto"/>
    </w:pPr>
  </w:style>
  <w:style w:type="character" w:customStyle="1" w:styleId="ZpatChar">
    <w:name w:val="Zápatí Char"/>
    <w:link w:val="Zpat"/>
    <w:uiPriority w:val="99"/>
    <w:rsid w:val="00F019D5"/>
    <w:rPr>
      <w:rFonts w:ascii="Acer Foco" w:hAnsi="Acer Foco"/>
    </w:rPr>
  </w:style>
  <w:style w:type="paragraph" w:styleId="Textbubliny">
    <w:name w:val="Balloon Text"/>
    <w:basedOn w:val="Normln"/>
    <w:link w:val="TextbublinyChar"/>
    <w:uiPriority w:val="99"/>
    <w:semiHidden/>
    <w:unhideWhenUsed/>
    <w:rsid w:val="00F019D5"/>
    <w:pPr>
      <w:spacing w:after="0" w:line="240" w:lineRule="auto"/>
    </w:pPr>
    <w:rPr>
      <w:rFonts w:ascii="Tahoma" w:hAnsi="Tahoma" w:cs="Tahoma"/>
      <w:sz w:val="16"/>
      <w:szCs w:val="16"/>
    </w:rPr>
  </w:style>
  <w:style w:type="character" w:customStyle="1" w:styleId="TextbublinyChar">
    <w:name w:val="Text bubliny Char"/>
    <w:link w:val="Textbubliny"/>
    <w:uiPriority w:val="99"/>
    <w:semiHidden/>
    <w:rsid w:val="00F019D5"/>
    <w:rPr>
      <w:rFonts w:ascii="Tahoma" w:hAnsi="Tahoma" w:cs="Tahoma"/>
      <w:sz w:val="16"/>
      <w:szCs w:val="16"/>
    </w:rPr>
  </w:style>
  <w:style w:type="table" w:styleId="Mkatabulky">
    <w:name w:val="Table Grid"/>
    <w:basedOn w:val="Normlntabulka"/>
    <w:uiPriority w:val="59"/>
    <w:rsid w:val="004847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Before3pt">
    <w:name w:val="Style Before:  3 pt"/>
    <w:basedOn w:val="Normln"/>
    <w:link w:val="StyleBefore3pt0"/>
    <w:rsid w:val="00F7455E"/>
    <w:pPr>
      <w:spacing w:before="60" w:after="0" w:line="240" w:lineRule="auto"/>
    </w:pPr>
    <w:rPr>
      <w:rFonts w:ascii="Frutiger Roman" w:hAnsi="Frutiger Roman"/>
      <w:szCs w:val="20"/>
      <w:lang w:val="en-GB" w:eastAsia="en-US"/>
    </w:rPr>
  </w:style>
  <w:style w:type="paragraph" w:styleId="Seznam">
    <w:name w:val="List"/>
    <w:link w:val="SeznamChar"/>
    <w:rsid w:val="00F7455E"/>
    <w:pPr>
      <w:numPr>
        <w:numId w:val="3"/>
      </w:numPr>
      <w:tabs>
        <w:tab w:val="clear" w:pos="468"/>
        <w:tab w:val="num" w:pos="252"/>
      </w:tabs>
      <w:spacing w:line="200" w:lineRule="auto"/>
      <w:ind w:left="255" w:hanging="181"/>
    </w:pPr>
    <w:rPr>
      <w:rFonts w:ascii="Veto Com" w:hAnsi="Veto Com"/>
      <w:color w:val="FFFFFF"/>
      <w:sz w:val="10"/>
      <w:szCs w:val="12"/>
      <w:lang w:eastAsia="en-US"/>
    </w:rPr>
  </w:style>
  <w:style w:type="character" w:customStyle="1" w:styleId="StyleBefore3pt0">
    <w:name w:val="Style Before:  3 pt 字元"/>
    <w:link w:val="StyleBefore3pt"/>
    <w:rsid w:val="00F7455E"/>
    <w:rPr>
      <w:rFonts w:ascii="Frutiger Roman" w:eastAsia="PMingLiU" w:hAnsi="Frutiger Roman" w:cs="Times New Roman"/>
      <w:szCs w:val="20"/>
      <w:lang w:val="en-GB" w:eastAsia="en-US"/>
    </w:rPr>
  </w:style>
  <w:style w:type="character" w:customStyle="1" w:styleId="SeznamChar">
    <w:name w:val="Seznam Char"/>
    <w:link w:val="Seznam"/>
    <w:rsid w:val="00F7455E"/>
    <w:rPr>
      <w:rFonts w:ascii="Veto Com" w:eastAsia="PMingLiU" w:hAnsi="Veto Com" w:cs="Times New Roman"/>
      <w:color w:val="FFFFFF"/>
      <w:sz w:val="10"/>
      <w:szCs w:val="12"/>
      <w:lang w:eastAsia="en-US"/>
    </w:rPr>
  </w:style>
  <w:style w:type="paragraph" w:customStyle="1" w:styleId="Body2">
    <w:name w:val="Body2"/>
    <w:basedOn w:val="StyleBefore3pt"/>
    <w:link w:val="Body20"/>
    <w:rsid w:val="00F7455E"/>
    <w:pPr>
      <w:spacing w:before="0" w:line="200" w:lineRule="auto"/>
    </w:pPr>
    <w:rPr>
      <w:rFonts w:ascii="Veto Com" w:hAnsi="Veto Com"/>
      <w:sz w:val="12"/>
      <w:szCs w:val="12"/>
      <w:lang w:eastAsia="zh-TW"/>
    </w:rPr>
  </w:style>
  <w:style w:type="character" w:customStyle="1" w:styleId="Body20">
    <w:name w:val="Body2 字元"/>
    <w:link w:val="Body2"/>
    <w:rsid w:val="00F7455E"/>
    <w:rPr>
      <w:rFonts w:ascii="Veto Com" w:eastAsia="PMingLiU" w:hAnsi="Veto Com" w:cs="Times New Roman"/>
      <w:sz w:val="12"/>
      <w:szCs w:val="12"/>
      <w:lang w:val="en-GB"/>
    </w:rPr>
  </w:style>
  <w:style w:type="paragraph" w:customStyle="1" w:styleId="notelist">
    <w:name w:val="note list"/>
    <w:basedOn w:val="StyleBefore3pt"/>
    <w:rsid w:val="00F7455E"/>
    <w:pPr>
      <w:numPr>
        <w:numId w:val="2"/>
      </w:numPr>
      <w:tabs>
        <w:tab w:val="clear" w:pos="720"/>
        <w:tab w:val="num" w:pos="360"/>
      </w:tabs>
      <w:spacing w:before="0" w:line="200" w:lineRule="auto"/>
      <w:ind w:left="198" w:hanging="181"/>
    </w:pPr>
    <w:rPr>
      <w:rFonts w:ascii="Veto Com" w:hAnsi="Veto Com"/>
      <w:sz w:val="10"/>
      <w:szCs w:val="10"/>
      <w:lang w:val="en-US" w:eastAsia="zh-TW"/>
    </w:rPr>
  </w:style>
  <w:style w:type="paragraph" w:customStyle="1" w:styleId="Notelist2">
    <w:name w:val="Note list 2"/>
    <w:basedOn w:val="Normln"/>
    <w:rsid w:val="00F7455E"/>
    <w:pPr>
      <w:spacing w:after="0" w:line="200" w:lineRule="auto"/>
    </w:pPr>
    <w:rPr>
      <w:rFonts w:ascii="Veto Com" w:hAnsi="Veto Com"/>
      <w:sz w:val="10"/>
      <w:szCs w:val="10"/>
    </w:rPr>
  </w:style>
  <w:style w:type="paragraph" w:styleId="Odstavecseseznamem">
    <w:name w:val="List Paragraph"/>
    <w:basedOn w:val="Normln"/>
    <w:uiPriority w:val="34"/>
    <w:qFormat/>
    <w:rsid w:val="003C64DE"/>
    <w:pPr>
      <w:ind w:left="720"/>
      <w:contextualSpacing/>
    </w:pPr>
  </w:style>
  <w:style w:type="paragraph" w:customStyle="1" w:styleId="softwarelist">
    <w:name w:val="software list"/>
    <w:basedOn w:val="Normln"/>
    <w:rsid w:val="002B60E1"/>
    <w:pPr>
      <w:numPr>
        <w:numId w:val="11"/>
      </w:numPr>
      <w:tabs>
        <w:tab w:val="clear" w:pos="1080"/>
      </w:tabs>
      <w:spacing w:before="20" w:after="0" w:line="240" w:lineRule="auto"/>
      <w:ind w:left="222" w:hanging="138"/>
    </w:pPr>
    <w:rPr>
      <w:rFonts w:ascii="Frutiger Roman" w:hAnsi="Frutiger Roman"/>
      <w:sz w:val="12"/>
      <w:szCs w:val="12"/>
      <w:lang w:val="pt-PT"/>
    </w:rPr>
  </w:style>
  <w:style w:type="character" w:styleId="Hypertextovodkaz">
    <w:name w:val="Hyperlink"/>
    <w:uiPriority w:val="99"/>
    <w:unhideWhenUsed/>
    <w:rsid w:val="00BA7885"/>
    <w:rPr>
      <w:color w:val="0000FF"/>
      <w:u w:val="single"/>
    </w:rPr>
  </w:style>
  <w:style w:type="character" w:styleId="Odkaznakoment">
    <w:name w:val="annotation reference"/>
    <w:basedOn w:val="Standardnpsmoodstavce"/>
    <w:uiPriority w:val="99"/>
    <w:semiHidden/>
    <w:unhideWhenUsed/>
    <w:rsid w:val="00830FC3"/>
    <w:rPr>
      <w:sz w:val="16"/>
      <w:szCs w:val="16"/>
    </w:rPr>
  </w:style>
  <w:style w:type="paragraph" w:styleId="Textkomente">
    <w:name w:val="annotation text"/>
    <w:basedOn w:val="Normln"/>
    <w:link w:val="TextkomenteChar"/>
    <w:uiPriority w:val="99"/>
    <w:unhideWhenUsed/>
    <w:rsid w:val="00830FC3"/>
    <w:pPr>
      <w:spacing w:line="240" w:lineRule="auto"/>
    </w:pPr>
    <w:rPr>
      <w:sz w:val="20"/>
      <w:szCs w:val="20"/>
    </w:rPr>
  </w:style>
  <w:style w:type="character" w:customStyle="1" w:styleId="TextkomenteChar">
    <w:name w:val="Text komentáře Char"/>
    <w:basedOn w:val="Standardnpsmoodstavce"/>
    <w:link w:val="Textkomente"/>
    <w:uiPriority w:val="99"/>
    <w:rsid w:val="00830FC3"/>
    <w:rPr>
      <w:rFonts w:ascii="Acer Foco" w:hAnsi="Acer Foco"/>
    </w:rPr>
  </w:style>
  <w:style w:type="paragraph" w:styleId="Pedmtkomente">
    <w:name w:val="annotation subject"/>
    <w:basedOn w:val="Textkomente"/>
    <w:next w:val="Textkomente"/>
    <w:link w:val="PedmtkomenteChar"/>
    <w:uiPriority w:val="99"/>
    <w:semiHidden/>
    <w:unhideWhenUsed/>
    <w:rsid w:val="00830FC3"/>
    <w:rPr>
      <w:b/>
      <w:bCs/>
    </w:rPr>
  </w:style>
  <w:style w:type="character" w:customStyle="1" w:styleId="PedmtkomenteChar">
    <w:name w:val="Předmět komentáře Char"/>
    <w:basedOn w:val="TextkomenteChar"/>
    <w:link w:val="Pedmtkomente"/>
    <w:uiPriority w:val="99"/>
    <w:semiHidden/>
    <w:rsid w:val="00830FC3"/>
    <w:rPr>
      <w:rFonts w:ascii="Acer Foco" w:hAnsi="Acer Foco"/>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2111098">
      <w:bodyDiv w:val="1"/>
      <w:marLeft w:val="0"/>
      <w:marRight w:val="0"/>
      <w:marTop w:val="0"/>
      <w:marBottom w:val="0"/>
      <w:divBdr>
        <w:top w:val="none" w:sz="0" w:space="0" w:color="auto"/>
        <w:left w:val="none" w:sz="0" w:space="0" w:color="auto"/>
        <w:bottom w:val="none" w:sz="0" w:space="0" w:color="auto"/>
        <w:right w:val="none" w:sz="0" w:space="0" w:color="auto"/>
      </w:divBdr>
    </w:div>
    <w:div w:id="691227888">
      <w:bodyDiv w:val="1"/>
      <w:marLeft w:val="0"/>
      <w:marRight w:val="0"/>
      <w:marTop w:val="0"/>
      <w:marBottom w:val="0"/>
      <w:divBdr>
        <w:top w:val="none" w:sz="0" w:space="0" w:color="auto"/>
        <w:left w:val="none" w:sz="0" w:space="0" w:color="auto"/>
        <w:bottom w:val="none" w:sz="0" w:space="0" w:color="auto"/>
        <w:right w:val="none" w:sz="0" w:space="0" w:color="auto"/>
      </w:divBdr>
    </w:div>
    <w:div w:id="1013534095">
      <w:bodyDiv w:val="1"/>
      <w:marLeft w:val="0"/>
      <w:marRight w:val="0"/>
      <w:marTop w:val="0"/>
      <w:marBottom w:val="0"/>
      <w:divBdr>
        <w:top w:val="none" w:sz="0" w:space="0" w:color="auto"/>
        <w:left w:val="none" w:sz="0" w:space="0" w:color="auto"/>
        <w:bottom w:val="none" w:sz="0" w:space="0" w:color="auto"/>
        <w:right w:val="none" w:sz="0" w:space="0" w:color="auto"/>
      </w:divBdr>
    </w:div>
    <w:div w:id="1772777006">
      <w:bodyDiv w:val="1"/>
      <w:marLeft w:val="0"/>
      <w:marRight w:val="0"/>
      <w:marTop w:val="0"/>
      <w:marBottom w:val="0"/>
      <w:divBdr>
        <w:top w:val="none" w:sz="0" w:space="0" w:color="auto"/>
        <w:left w:val="none" w:sz="0" w:space="0" w:color="auto"/>
        <w:bottom w:val="none" w:sz="0" w:space="0" w:color="auto"/>
        <w:right w:val="none" w:sz="0" w:space="0" w:color="auto"/>
      </w:divBdr>
    </w:div>
    <w:div w:id="1858998604">
      <w:bodyDiv w:val="1"/>
      <w:marLeft w:val="0"/>
      <w:marRight w:val="0"/>
      <w:marTop w:val="0"/>
      <w:marBottom w:val="0"/>
      <w:divBdr>
        <w:top w:val="none" w:sz="0" w:space="0" w:color="auto"/>
        <w:left w:val="none" w:sz="0" w:space="0" w:color="auto"/>
        <w:bottom w:val="none" w:sz="0" w:space="0" w:color="auto"/>
        <w:right w:val="none" w:sz="0" w:space="0" w:color="auto"/>
      </w:divBdr>
      <w:divsChild>
        <w:div w:id="142740931">
          <w:marLeft w:val="0"/>
          <w:marRight w:val="0"/>
          <w:marTop w:val="0"/>
          <w:marBottom w:val="0"/>
          <w:divBdr>
            <w:top w:val="none" w:sz="0" w:space="0" w:color="auto"/>
            <w:left w:val="none" w:sz="0" w:space="0" w:color="auto"/>
            <w:bottom w:val="none" w:sz="0" w:space="0" w:color="auto"/>
            <w:right w:val="none" w:sz="0" w:space="0" w:color="auto"/>
          </w:divBdr>
          <w:divsChild>
            <w:div w:id="905528979">
              <w:marLeft w:val="0"/>
              <w:marRight w:val="0"/>
              <w:marTop w:val="0"/>
              <w:marBottom w:val="0"/>
              <w:divBdr>
                <w:top w:val="none" w:sz="0" w:space="0" w:color="auto"/>
                <w:left w:val="none" w:sz="0" w:space="0" w:color="auto"/>
                <w:bottom w:val="none" w:sz="0" w:space="0" w:color="auto"/>
                <w:right w:val="none" w:sz="0" w:space="0" w:color="auto"/>
              </w:divBdr>
              <w:divsChild>
                <w:div w:id="654845355">
                  <w:marLeft w:val="0"/>
                  <w:marRight w:val="0"/>
                  <w:marTop w:val="0"/>
                  <w:marBottom w:val="0"/>
                  <w:divBdr>
                    <w:top w:val="none" w:sz="0" w:space="0" w:color="auto"/>
                    <w:left w:val="none" w:sz="0" w:space="0" w:color="auto"/>
                    <w:bottom w:val="none" w:sz="0" w:space="0" w:color="auto"/>
                    <w:right w:val="none" w:sz="0" w:space="0" w:color="auto"/>
                  </w:divBdr>
                  <w:divsChild>
                    <w:div w:id="2091808534">
                      <w:marLeft w:val="0"/>
                      <w:marRight w:val="0"/>
                      <w:marTop w:val="0"/>
                      <w:marBottom w:val="0"/>
                      <w:divBdr>
                        <w:top w:val="none" w:sz="0" w:space="0" w:color="auto"/>
                        <w:left w:val="none" w:sz="0" w:space="0" w:color="auto"/>
                        <w:bottom w:val="none" w:sz="0" w:space="0" w:color="auto"/>
                        <w:right w:val="none" w:sz="0" w:space="0" w:color="auto"/>
                      </w:divBdr>
                      <w:divsChild>
                        <w:div w:id="321272754">
                          <w:marLeft w:val="45"/>
                          <w:marRight w:val="45"/>
                          <w:marTop w:val="15"/>
                          <w:marBottom w:val="15"/>
                          <w:divBdr>
                            <w:top w:val="none" w:sz="0" w:space="0" w:color="auto"/>
                            <w:left w:val="none" w:sz="0" w:space="0" w:color="auto"/>
                            <w:bottom w:val="none" w:sz="0" w:space="0" w:color="auto"/>
                            <w:right w:val="none" w:sz="0" w:space="0" w:color="auto"/>
                          </w:divBdr>
                          <w:divsChild>
                            <w:div w:id="1515805049">
                              <w:marLeft w:val="0"/>
                              <w:marRight w:val="0"/>
                              <w:marTop w:val="0"/>
                              <w:marBottom w:val="0"/>
                              <w:divBdr>
                                <w:top w:val="none" w:sz="0" w:space="0" w:color="auto"/>
                                <w:left w:val="none" w:sz="0" w:space="0" w:color="auto"/>
                                <w:bottom w:val="none" w:sz="0" w:space="0" w:color="auto"/>
                                <w:right w:val="none" w:sz="0" w:space="0" w:color="auto"/>
                              </w:divBdr>
                            </w:div>
                            <w:div w:id="2054651198">
                              <w:marLeft w:val="0"/>
                              <w:marRight w:val="0"/>
                              <w:marTop w:val="0"/>
                              <w:marBottom w:val="0"/>
                              <w:divBdr>
                                <w:top w:val="none" w:sz="0" w:space="0" w:color="auto"/>
                                <w:left w:val="none" w:sz="0" w:space="0" w:color="auto"/>
                                <w:bottom w:val="none" w:sz="0" w:space="0" w:color="auto"/>
                                <w:right w:val="none" w:sz="0" w:space="0" w:color="auto"/>
                              </w:divBdr>
                            </w:div>
                          </w:divsChild>
                        </w:div>
                        <w:div w:id="638001500">
                          <w:marLeft w:val="45"/>
                          <w:marRight w:val="45"/>
                          <w:marTop w:val="15"/>
                          <w:marBottom w:val="15"/>
                          <w:divBdr>
                            <w:top w:val="none" w:sz="0" w:space="0" w:color="auto"/>
                            <w:left w:val="none" w:sz="0" w:space="0" w:color="auto"/>
                            <w:bottom w:val="none" w:sz="0" w:space="0" w:color="auto"/>
                            <w:right w:val="none" w:sz="0" w:space="0" w:color="auto"/>
                          </w:divBdr>
                          <w:divsChild>
                            <w:div w:id="448092751">
                              <w:marLeft w:val="0"/>
                              <w:marRight w:val="0"/>
                              <w:marTop w:val="0"/>
                              <w:marBottom w:val="0"/>
                              <w:divBdr>
                                <w:top w:val="none" w:sz="0" w:space="0" w:color="auto"/>
                                <w:left w:val="none" w:sz="0" w:space="0" w:color="auto"/>
                                <w:bottom w:val="none" w:sz="0" w:space="0" w:color="auto"/>
                                <w:right w:val="none" w:sz="0" w:space="0" w:color="auto"/>
                              </w:divBdr>
                            </w:div>
                            <w:div w:id="1309868910">
                              <w:marLeft w:val="0"/>
                              <w:marRight w:val="0"/>
                              <w:marTop w:val="0"/>
                              <w:marBottom w:val="0"/>
                              <w:divBdr>
                                <w:top w:val="none" w:sz="0" w:space="0" w:color="auto"/>
                                <w:left w:val="none" w:sz="0" w:space="0" w:color="auto"/>
                                <w:bottom w:val="none" w:sz="0" w:space="0" w:color="auto"/>
                                <w:right w:val="none" w:sz="0" w:space="0" w:color="auto"/>
                              </w:divBdr>
                            </w:div>
                          </w:divsChild>
                        </w:div>
                        <w:div w:id="1314725160">
                          <w:marLeft w:val="45"/>
                          <w:marRight w:val="45"/>
                          <w:marTop w:val="15"/>
                          <w:marBottom w:val="15"/>
                          <w:divBdr>
                            <w:top w:val="none" w:sz="0" w:space="0" w:color="auto"/>
                            <w:left w:val="none" w:sz="0" w:space="0" w:color="auto"/>
                            <w:bottom w:val="none" w:sz="0" w:space="0" w:color="auto"/>
                            <w:right w:val="none" w:sz="0" w:space="0" w:color="auto"/>
                          </w:divBdr>
                          <w:divsChild>
                            <w:div w:id="84083601">
                              <w:marLeft w:val="0"/>
                              <w:marRight w:val="0"/>
                              <w:marTop w:val="0"/>
                              <w:marBottom w:val="0"/>
                              <w:divBdr>
                                <w:top w:val="none" w:sz="0" w:space="0" w:color="auto"/>
                                <w:left w:val="none" w:sz="0" w:space="0" w:color="auto"/>
                                <w:bottom w:val="none" w:sz="0" w:space="0" w:color="auto"/>
                                <w:right w:val="none" w:sz="0" w:space="0" w:color="auto"/>
                              </w:divBdr>
                            </w:div>
                            <w:div w:id="79209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png"/><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011088\Documents\Acer%202014%20projects\@Current%20projects\%232014%20tablet%20and%20smartphone%20manuals\Tablet%20--%20KitKat\Vespa8%20(Iconia%20One%208)\Product%20Sheet\Aspire_PS_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k2b7068d5247422f810afa2c2186032d xmlns="79335661-62b0-4ca7-a14b-7a0af14df4d3">
      <Terms xmlns="http://schemas.microsoft.com/office/infopath/2007/PartnerControls">
        <TermInfo xmlns="http://schemas.microsoft.com/office/infopath/2007/PartnerControls">
          <TermName xmlns="http://schemas.microsoft.com/office/infopath/2007/PartnerControls">Acer:Predator</TermName>
          <TermId xmlns="http://schemas.microsoft.com/office/infopath/2007/PartnerControls">203f76b9-3bcc-46eb-a936-d765b1d1d8f7</TermId>
        </TermInfo>
        <TermInfo xmlns="http://schemas.microsoft.com/office/infopath/2007/PartnerControls">
          <TermName xmlns="http://schemas.microsoft.com/office/infopath/2007/PartnerControls">Acer:Predator</TermName>
          <TermId xmlns="http://schemas.microsoft.com/office/infopath/2007/PartnerControls">203f76b9-3bcc-46eb-a936-d765b1d1d8f7</TermId>
        </TermInfo>
      </Terms>
    </k2b7068d5247422f810afa2c2186032d>
    <n01750a81c5947bc8a1d4ff86fdb743e xmlns="79335661-62b0-4ca7-a14b-7a0af14df4d3">
      <Terms xmlns="http://schemas.microsoft.com/office/infopath/2007/PartnerControls">
        <TermInfo xmlns="http://schemas.microsoft.com/office/infopath/2007/PartnerControls">
          <TermName xmlns="http://schemas.microsoft.com/office/infopath/2007/PartnerControls">Model Specific:Product Sheet</TermName>
          <TermId xmlns="http://schemas.microsoft.com/office/infopath/2007/PartnerControls">a7cf541e-004b-412d-ba9d-31c77409071a</TermId>
        </TermInfo>
      </Terms>
    </n01750a81c5947bc8a1d4ff86fdb743e>
    <Thumbnail xmlns="87057414-fbc5-4830-9471-56ee4481f03a" xsi:nil="true"/>
    <df1d203ceeb144f6b2e76cf5a7b26a2b xmlns="79335661-62b0-4ca7-a14b-7a0af14df4d3">
      <Terms xmlns="http://schemas.microsoft.com/office/infopath/2007/PartnerControls">
        <TermInfo xmlns="http://schemas.microsoft.com/office/infopath/2007/PartnerControls">
          <TermName xmlns="http://schemas.microsoft.com/office/infopath/2007/PartnerControls">G9-793</TermName>
          <TermId xmlns="http://schemas.microsoft.com/office/infopath/2007/PartnerControls">ba931d04-22f0-4bbb-b649-b813871d5060</TermId>
        </TermInfo>
        <TermInfo xmlns="http://schemas.microsoft.com/office/infopath/2007/PartnerControls">
          <TermName xmlns="http://schemas.microsoft.com/office/infopath/2007/PartnerControls">G6-710</TermName>
          <TermId xmlns="http://schemas.microsoft.com/office/infopath/2007/PartnerControls">56008831-afad-4803-ac47-a7a7b916b005</TermId>
        </TermInfo>
      </Terms>
    </df1d203ceeb144f6b2e76cf5a7b26a2b>
    <k5eee51e32d84f098a3898f6c5ccb5f0 xmlns="79335661-62b0-4ca7-a14b-7a0af14df4d3">
      <Terms xmlns="http://schemas.microsoft.com/office/infopath/2007/PartnerControls">
        <TermInfo xmlns="http://schemas.microsoft.com/office/infopath/2007/PartnerControls">
          <TermName xmlns="http://schemas.microsoft.com/office/infopath/2007/PartnerControls">49b7534d-f7e1-43f0-a3c8-0d469b42a2eb</TermName>
          <TermId xmlns="http://schemas.microsoft.com/office/infopath/2007/PartnerControls">8bf460be-ed23-458c-aec2-6b0d93ce0114</TermId>
        </TermInfo>
        <TermInfo xmlns="http://schemas.microsoft.com/office/infopath/2007/PartnerControls">
          <TermName xmlns="http://schemas.microsoft.com/office/infopath/2007/PartnerControls">b78ad8c7-367d-4528-ae7f-ac17de6b8244</TermName>
          <TermId xmlns="http://schemas.microsoft.com/office/infopath/2007/PartnerControls">43516d4b-28e1-427e-9b3f-a0178c749b20</TermId>
        </TermInfo>
      </Terms>
    </k5eee51e32d84f098a3898f6c5ccb5f0>
    <TaxCatchAll xmlns="5be00b16-b0f1-4a6d-bd63-cb337e4d60d8">
      <Value>1513</Value>
      <Value>9606</Value>
      <Value>9259</Value>
      <Value>9258</Value>
      <Value>2817</Value>
      <Value>9164</Value>
      <Value>7046</Value>
      <Value>9575</Value>
    </TaxCatchAll>
    <nc0cb06aba9f490c8c1ed5a0bc2aa682 xmlns="79335661-62b0-4ca7-a14b-7a0af14df4d3">
      <Terms xmlns="http://schemas.microsoft.com/office/infopath/2007/PartnerControls">
        <TermInfo xmlns="http://schemas.microsoft.com/office/infopath/2007/PartnerControls">
          <TermName xmlns="http://schemas.microsoft.com/office/infopath/2007/PartnerControls">Notebook:Challenger2_SKS</TermName>
          <TermId xmlns="http://schemas.microsoft.com/office/infopath/2007/PartnerControls">c1304242-2fb8-44b8-bc95-d3898d377aaf</TermId>
        </TermInfo>
        <TermInfo xmlns="http://schemas.microsoft.com/office/infopath/2007/PartnerControls">
          <TermName xmlns="http://schemas.microsoft.com/office/infopath/2007/PartnerControls">Desktop:SophiaZ</TermName>
          <TermId xmlns="http://schemas.microsoft.com/office/infopath/2007/PartnerControls">566d326c-8f09-43d9-a937-9096aeb3bd92</TermId>
        </TermInfo>
      </Terms>
    </nc0cb06aba9f490c8c1ed5a0bc2aa682>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7ECF29D5473B94791D9C8A2AF3096AF" ma:contentTypeVersion="13" ma:contentTypeDescription="Create a new document." ma:contentTypeScope="" ma:versionID="f085ee6cd74f824a119087f34449f6af">
  <xsd:schema xmlns:xsd="http://www.w3.org/2001/XMLSchema" xmlns:xs="http://www.w3.org/2001/XMLSchema" xmlns:p="http://schemas.microsoft.com/office/2006/metadata/properties" xmlns:ns2="79335661-62b0-4ca7-a14b-7a0af14df4d3" xmlns:ns3="5be00b16-b0f1-4a6d-bd63-cb337e4d60d8" xmlns:ns4="87057414-fbc5-4830-9471-56ee4481f03a" targetNamespace="http://schemas.microsoft.com/office/2006/metadata/properties" ma:root="true" ma:fieldsID="40d997a5ec3a0d3bc06362df10caa11f" ns2:_="" ns3:_="" ns4:_="">
    <xsd:import namespace="79335661-62b0-4ca7-a14b-7a0af14df4d3"/>
    <xsd:import namespace="5be00b16-b0f1-4a6d-bd63-cb337e4d60d8"/>
    <xsd:import namespace="87057414-fbc5-4830-9471-56ee4481f03a"/>
    <xsd:element name="properties">
      <xsd:complexType>
        <xsd:sequence>
          <xsd:element name="documentManagement">
            <xsd:complexType>
              <xsd:all>
                <xsd:element ref="ns2:nc0cb06aba9f490c8c1ed5a0bc2aa682" minOccurs="0"/>
                <xsd:element ref="ns3:TaxCatchAll" minOccurs="0"/>
                <xsd:element ref="ns2:k2b7068d5247422f810afa2c2186032d" minOccurs="0"/>
                <xsd:element ref="ns2:df1d203ceeb144f6b2e76cf5a7b26a2b" minOccurs="0"/>
                <xsd:element ref="ns2:n01750a81c5947bc8a1d4ff86fdb743e" minOccurs="0"/>
                <xsd:element ref="ns2:k5eee51e32d84f098a3898f6c5ccb5f0" minOccurs="0"/>
                <xsd:element ref="ns4:Thumbnai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335661-62b0-4ca7-a14b-7a0af14df4d3" elementFormDefault="qualified">
    <xsd:import namespace="http://schemas.microsoft.com/office/2006/documentManagement/types"/>
    <xsd:import namespace="http://schemas.microsoft.com/office/infopath/2007/PartnerControls"/>
    <xsd:element name="nc0cb06aba9f490c8c1ed5a0bc2aa682" ma:index="9" nillable="true" ma:taxonomy="true" ma:internalName="nc0cb06aba9f490c8c1ed5a0bc2aa682" ma:taxonomyFieldName="Projects" ma:displayName="Projects" ma:default="" ma:fieldId="{7c0cb06a-ba9f-490c-8c1e-d5a0bc2aa682}" ma:taxonomyMulti="true" ma:sspId="25398a83-0117-4f59-9a04-f80686c3c631" ma:termSetId="9bc8218a-1e0c-4e62-a149-c36fc2e9b5dc" ma:anchorId="00000000-0000-0000-0000-000000000000" ma:open="false" ma:isKeyword="false">
      <xsd:complexType>
        <xsd:sequence>
          <xsd:element ref="pc:Terms" minOccurs="0" maxOccurs="1"/>
        </xsd:sequence>
      </xsd:complexType>
    </xsd:element>
    <xsd:element name="k2b7068d5247422f810afa2c2186032d" ma:index="12" nillable="true" ma:taxonomy="true" ma:internalName="k2b7068d5247422f810afa2c2186032d" ma:taxonomyFieldName="Brands" ma:displayName="Brands" ma:default="" ma:fieldId="{42b7068d-5247-422f-810a-fa2c2186032d}" ma:taxonomyMulti="true" ma:sspId="25398a83-0117-4f59-9a04-f80686c3c631" ma:termSetId="e0d804cd-e28e-4c5a-8080-6004811d3ac6" ma:anchorId="00000000-0000-0000-0000-000000000000" ma:open="false" ma:isKeyword="false">
      <xsd:complexType>
        <xsd:sequence>
          <xsd:element ref="pc:Terms" minOccurs="0" maxOccurs="1"/>
        </xsd:sequence>
      </xsd:complexType>
    </xsd:element>
    <xsd:element name="df1d203ceeb144f6b2e76cf5a7b26a2b" ma:index="14" nillable="true" ma:taxonomy="true" ma:internalName="df1d203ceeb144f6b2e76cf5a7b26a2b" ma:taxonomyFieldName="Models" ma:displayName="Models" ma:default="" ma:fieldId="{df1d203c-eeb1-44f6-b2e7-6cf5a7b26a2b}" ma:taxonomyMulti="true" ma:sspId="25398a83-0117-4f59-9a04-f80686c3c631" ma:termSetId="c0b5548c-3925-45bb-b944-b860417fd8e5" ma:anchorId="00000000-0000-0000-0000-000000000000" ma:open="false" ma:isKeyword="false">
      <xsd:complexType>
        <xsd:sequence>
          <xsd:element ref="pc:Terms" minOccurs="0" maxOccurs="1"/>
        </xsd:sequence>
      </xsd:complexType>
    </xsd:element>
    <xsd:element name="n01750a81c5947bc8a1d4ff86fdb743e" ma:index="16" nillable="true" ma:taxonomy="true" ma:internalName="n01750a81c5947bc8a1d4ff86fdb743e" ma:taxonomyFieldName="DocumentType_Category" ma:displayName="DocumentType_Category" ma:default="" ma:fieldId="{701750a8-1c59-47bc-8a1d-4ff86fdb743e}" ma:sspId="25398a83-0117-4f59-9a04-f80686c3c631" ma:termSetId="9f9b365e-41ec-462d-8d6b-39c5fc50bc1b" ma:anchorId="00000000-0000-0000-0000-000000000000" ma:open="false" ma:isKeyword="false">
      <xsd:complexType>
        <xsd:sequence>
          <xsd:element ref="pc:Terms" minOccurs="0" maxOccurs="1"/>
        </xsd:sequence>
      </xsd:complexType>
    </xsd:element>
    <xsd:element name="k5eee51e32d84f098a3898f6c5ccb5f0" ma:index="18" nillable="true" ma:taxonomy="true" ma:internalName="k5eee51e32d84f098a3898f6c5ccb5f0" ma:taxonomyFieldName="Relationship" ma:displayName="Relationship" ma:default="" ma:fieldId="{45eee51e-32d8-4f09-8a38-98f6c5ccb5f0}" ma:taxonomyMulti="true" ma:sspId="25398a83-0117-4f59-9a04-f80686c3c631" ma:termSetId="562b8843-91ab-4a37-90ae-20a14eb94a69"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be00b16-b0f1-4a6d-bd63-cb337e4d60d8"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12e740ba-5297-4f87-a800-28597cd0e345}" ma:internalName="TaxCatchAll" ma:showField="CatchAllData" ma:web="5be00b16-b0f1-4a6d-bd63-cb337e4d60d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7057414-fbc5-4830-9471-56ee4481f03a" elementFormDefault="qualified">
    <xsd:import namespace="http://schemas.microsoft.com/office/2006/documentManagement/types"/>
    <xsd:import namespace="http://schemas.microsoft.com/office/infopath/2007/PartnerControls"/>
    <xsd:element name="Thumbnail" ma:index="19" nillable="true" ma:displayName="Thumbnail" ma:internalName="Thumbnail">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A9AC6A4-CA47-4814-8399-5BBD924FE5F8}">
  <ds:schemaRefs>
    <ds:schemaRef ds:uri="http://schemas.microsoft.com/sharepoint/v3/contenttype/forms"/>
  </ds:schemaRefs>
</ds:datastoreItem>
</file>

<file path=customXml/itemProps2.xml><?xml version="1.0" encoding="utf-8"?>
<ds:datastoreItem xmlns:ds="http://schemas.openxmlformats.org/officeDocument/2006/customXml" ds:itemID="{6DA6F9D1-66EA-478A-80C8-57A4E753EA38}">
  <ds:schemaRefs>
    <ds:schemaRef ds:uri="http://schemas.openxmlformats.org/officeDocument/2006/bibliography"/>
  </ds:schemaRefs>
</ds:datastoreItem>
</file>

<file path=customXml/itemProps3.xml><?xml version="1.0" encoding="utf-8"?>
<ds:datastoreItem xmlns:ds="http://schemas.openxmlformats.org/officeDocument/2006/customXml" ds:itemID="{919EA15B-59A6-40E5-9D1C-459BDE7253F2}">
  <ds:schemaRefs>
    <ds:schemaRef ds:uri="http://schemas.microsoft.com/office/2006/metadata/properties"/>
    <ds:schemaRef ds:uri="http://schemas.microsoft.com/office/infopath/2007/PartnerControls"/>
    <ds:schemaRef ds:uri="79335661-62b0-4ca7-a14b-7a0af14df4d3"/>
    <ds:schemaRef ds:uri="87057414-fbc5-4830-9471-56ee4481f03a"/>
    <ds:schemaRef ds:uri="5be00b16-b0f1-4a6d-bd63-cb337e4d60d8"/>
  </ds:schemaRefs>
</ds:datastoreItem>
</file>

<file path=customXml/itemProps4.xml><?xml version="1.0" encoding="utf-8"?>
<ds:datastoreItem xmlns:ds="http://schemas.openxmlformats.org/officeDocument/2006/customXml" ds:itemID="{55101810-9528-446D-BB68-F0116D0776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335661-62b0-4ca7-a14b-7a0af14df4d3"/>
    <ds:schemaRef ds:uri="5be00b16-b0f1-4a6d-bd63-cb337e4d60d8"/>
    <ds:schemaRef ds:uri="87057414-fbc5-4830-9471-56ee4481f0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7bf95229-8871-4865-86fe-21d4a426da58}" enabled="1" method="Standard" siteId="{305675df-dc39-4b66-8034-b8e7a8cb798c}" contentBits="0" removed="0"/>
</clbl:labelList>
</file>

<file path=docProps/app.xml><?xml version="1.0" encoding="utf-8"?>
<Properties xmlns="http://schemas.openxmlformats.org/officeDocument/2006/extended-properties" xmlns:vt="http://schemas.openxmlformats.org/officeDocument/2006/docPropsVTypes">
  <Template>Aspire_PS_Template.dot</Template>
  <TotalTime>2</TotalTime>
  <Pages>2</Pages>
  <Words>7</Words>
  <Characters>43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Agera Product Sheet</vt:lpstr>
    </vt:vector>
  </TitlesOfParts>
  <Company>ACER</Company>
  <LinksUpToDate>false</LinksUpToDate>
  <CharactersWithSpaces>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Agera Product Sheet</dc:title>
  <dc:creator>Acer Inc.</dc:creator>
  <cp:keywords/>
  <dc:description>v1: Predator PO7-660 (Win11) Specifications (v2-0-0)</dc:description>
  <cp:lastModifiedBy>Synek, Matej</cp:lastModifiedBy>
  <cp:revision>2</cp:revision>
  <dcterms:created xsi:type="dcterms:W3CDTF">2025-06-30T14:25:00Z</dcterms:created>
  <dcterms:modified xsi:type="dcterms:W3CDTF">2025-06-30T14:25:00Z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0x010100F7ECF29D5473B94791D9C8A2AF3096AF</vt:lpwstr>
  </property>
  <property fmtid="{D5CDD505-2E9C-101B-9397-08002B2CF9AE}" pid="3" name="Projects">
    <vt:lpwstr>9164;#Notebook:Challenger2_SKS|c1304242-2fb8-44b8-bc95-d3898d377aaf;#7046;#Desktop:SophiaZ|566d326c-8f09-43d9-a937-9096aeb3bd92</vt:lpwstr>
  </property>
  <property fmtid="{D5CDD505-2E9C-101B-9397-08002B2CF9AE}" pid="4" name="DocumentType_Category">
    <vt:lpwstr>2817;#Model Specific:Product Sheet|a7cf541e-004b-412d-ba9d-31c77409071a</vt:lpwstr>
  </property>
  <property fmtid="{D5CDD505-2E9C-101B-9397-08002B2CF9AE}" pid="5" name="Relationship">
    <vt:lpwstr>9259;#49b7534d-f7e1-43f0-a3c8-0d469b42a2eb|8bf460be-ed23-458c-aec2-6b0d93ce0114;#9606;#b78ad8c7-367d-4528-ae7f-ac17de6b8244|43516d4b-28e1-427e-9b3f-a0178c749b20</vt:lpwstr>
  </property>
  <property fmtid="{D5CDD505-2E9C-101B-9397-08002B2CF9AE}" pid="6" name="Brands">
    <vt:lpwstr>1513;#Acer:Predator|203f76b9-3bcc-46eb-a936-d765b1d1d8f7;#1513;#Acer:Predator|203f76b9-3bcc-46eb-a936-d765b1d1d8f7</vt:lpwstr>
  </property>
  <property fmtid="{D5CDD505-2E9C-101B-9397-08002B2CF9AE}" pid="7" name="Models">
    <vt:lpwstr>9258;#G9-793|ba931d04-22f0-4bbb-b649-b813871d5060;#9575;#G6-710|56008831-afad-4803-ac47-a7a7b916b005</vt:lpwstr>
  </property>
  <property fmtid="{D5CDD505-2E9C-101B-9397-08002B2CF9AE}" pid="8" name="GrammarlyDocumentId">
    <vt:lpwstr>7535dedd5c8ab5673a3d99201c0a8e10f28bff813fa0bb1af370c8f628fb06aa</vt:lpwstr>
  </property>
</Properties>
</file>